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F3EA42" w14:textId="05CF1FCA" w:rsidR="000B0F41" w:rsidRPr="00A82F86" w:rsidRDefault="005D15EF" w:rsidP="00A82F86">
      <w:pPr>
        <w:ind w:left="-567" w:right="-142"/>
      </w:pPr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0B78FC64" wp14:editId="28DDEBC1">
            <wp:simplePos x="0" y="0"/>
            <wp:positionH relativeFrom="page">
              <wp:posOffset>4011561</wp:posOffset>
            </wp:positionH>
            <wp:positionV relativeFrom="page">
              <wp:posOffset>250723</wp:posOffset>
            </wp:positionV>
            <wp:extent cx="2020067" cy="910958"/>
            <wp:effectExtent l="0" t="0" r="0" b="381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569" cy="913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E02">
        <w:t xml:space="preserve">       </w:t>
      </w:r>
      <w:bookmarkStart w:id="0" w:name="_Hlk481781428"/>
      <w:bookmarkStart w:id="1" w:name="_Hlk483471983"/>
      <w:bookmarkEnd w:id="0"/>
      <w:bookmarkEnd w:id="1"/>
      <w:r>
        <w:t xml:space="preserve">                    </w:t>
      </w:r>
      <w:r w:rsidR="005222B4">
        <w:rPr>
          <w:noProof/>
        </w:rPr>
        <w:drawing>
          <wp:inline distT="0" distB="0" distL="0" distR="0" wp14:anchorId="4FF4344D" wp14:editId="75B4F8C8">
            <wp:extent cx="1282095" cy="807720"/>
            <wp:effectExtent l="0" t="0" r="0" b="0"/>
            <wp:docPr id="909344157" name="Picture 1" descr="Colorful letters and numb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344157" name="Picture 1" descr="Colorful letters and numbers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83900" cy="808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</w:p>
    <w:p w14:paraId="66A62D44" w14:textId="3164A97A" w:rsidR="005222B4" w:rsidRPr="00203BD9" w:rsidRDefault="00512CDC" w:rsidP="00584147">
      <w:pPr>
        <w:spacing w:after="0"/>
        <w:ind w:left="-567" w:right="-142"/>
        <w:jc w:val="center"/>
        <w:rPr>
          <w:rFonts w:asciiTheme="majorHAnsi" w:eastAsiaTheme="majorEastAsia" w:hAnsiTheme="majorHAnsi" w:cstheme="majorBidi"/>
          <w:color w:val="E57200" w:themeColor="accent1" w:themeShade="BF"/>
          <w:spacing w:val="-10"/>
          <w:sz w:val="52"/>
          <w:szCs w:val="52"/>
        </w:rPr>
      </w:pPr>
      <w:r w:rsidRPr="00203BD9">
        <w:rPr>
          <w:rFonts w:asciiTheme="majorHAnsi" w:eastAsiaTheme="majorEastAsia" w:hAnsiTheme="majorHAnsi" w:cstheme="majorBidi"/>
          <w:color w:val="E57200" w:themeColor="accent1" w:themeShade="BF"/>
          <w:spacing w:val="-10"/>
          <w:sz w:val="52"/>
          <w:szCs w:val="52"/>
        </w:rPr>
        <w:t>Our Voice</w:t>
      </w:r>
      <w:r w:rsidR="002B33F7" w:rsidRPr="00203BD9">
        <w:rPr>
          <w:rFonts w:asciiTheme="majorHAnsi" w:eastAsiaTheme="majorEastAsia" w:hAnsiTheme="majorHAnsi" w:cstheme="majorBidi"/>
          <w:color w:val="E57200" w:themeColor="accent1" w:themeShade="BF"/>
          <w:spacing w:val="-10"/>
          <w:sz w:val="52"/>
          <w:szCs w:val="52"/>
        </w:rPr>
        <w:t xml:space="preserve"> </w:t>
      </w:r>
      <w:r w:rsidR="00964E78" w:rsidRPr="00203BD9">
        <w:rPr>
          <w:rFonts w:asciiTheme="majorHAnsi" w:eastAsiaTheme="majorEastAsia" w:hAnsiTheme="majorHAnsi" w:cstheme="majorBidi"/>
          <w:color w:val="E57200" w:themeColor="accent1" w:themeShade="BF"/>
          <w:spacing w:val="-10"/>
          <w:sz w:val="52"/>
          <w:szCs w:val="52"/>
        </w:rPr>
        <w:t xml:space="preserve">drop-in service </w:t>
      </w:r>
    </w:p>
    <w:p w14:paraId="0499C99F" w14:textId="5D40B36A" w:rsidR="00203BD9" w:rsidRPr="00203BD9" w:rsidRDefault="00203BD9" w:rsidP="00584147">
      <w:pPr>
        <w:spacing w:after="0"/>
        <w:ind w:left="-567" w:right="-142"/>
        <w:jc w:val="center"/>
        <w:rPr>
          <w:rFonts w:asciiTheme="majorHAnsi" w:eastAsiaTheme="majorEastAsia" w:hAnsiTheme="majorHAnsi" w:cstheme="majorBidi"/>
          <w:color w:val="E57200" w:themeColor="accent1" w:themeShade="BF"/>
          <w:spacing w:val="-10"/>
          <w:sz w:val="52"/>
          <w:szCs w:val="52"/>
        </w:rPr>
      </w:pPr>
      <w:r w:rsidRPr="00203BD9">
        <w:rPr>
          <w:rFonts w:asciiTheme="majorHAnsi" w:eastAsiaTheme="majorEastAsia" w:hAnsiTheme="majorHAnsi" w:cstheme="majorBidi"/>
          <w:color w:val="E57200" w:themeColor="accent1" w:themeShade="BF"/>
          <w:spacing w:val="-10"/>
          <w:sz w:val="52"/>
          <w:szCs w:val="52"/>
        </w:rPr>
        <w:t>For parents</w:t>
      </w:r>
      <w:r w:rsidR="00165097">
        <w:rPr>
          <w:rFonts w:asciiTheme="majorHAnsi" w:eastAsiaTheme="majorEastAsia" w:hAnsiTheme="majorHAnsi" w:cstheme="majorBidi"/>
          <w:color w:val="E57200" w:themeColor="accent1" w:themeShade="BF"/>
          <w:spacing w:val="-10"/>
          <w:sz w:val="52"/>
          <w:szCs w:val="52"/>
        </w:rPr>
        <w:t>/</w:t>
      </w:r>
      <w:r w:rsidRPr="00203BD9">
        <w:rPr>
          <w:rFonts w:asciiTheme="majorHAnsi" w:eastAsiaTheme="majorEastAsia" w:hAnsiTheme="majorHAnsi" w:cstheme="majorBidi"/>
          <w:color w:val="E57200" w:themeColor="accent1" w:themeShade="BF"/>
          <w:spacing w:val="-10"/>
          <w:sz w:val="52"/>
          <w:szCs w:val="52"/>
        </w:rPr>
        <w:t xml:space="preserve">carers of </w:t>
      </w:r>
      <w:r w:rsidR="00165097">
        <w:rPr>
          <w:rFonts w:asciiTheme="majorHAnsi" w:eastAsiaTheme="majorEastAsia" w:hAnsiTheme="majorHAnsi" w:cstheme="majorBidi"/>
          <w:color w:val="E57200" w:themeColor="accent1" w:themeShade="BF"/>
          <w:spacing w:val="-10"/>
          <w:sz w:val="52"/>
          <w:szCs w:val="52"/>
        </w:rPr>
        <w:t xml:space="preserve">children </w:t>
      </w:r>
      <w:r w:rsidR="00376359">
        <w:rPr>
          <w:rFonts w:asciiTheme="majorHAnsi" w:eastAsiaTheme="majorEastAsia" w:hAnsiTheme="majorHAnsi" w:cstheme="majorBidi"/>
          <w:color w:val="E57200" w:themeColor="accent1" w:themeShade="BF"/>
          <w:spacing w:val="-10"/>
          <w:sz w:val="52"/>
          <w:szCs w:val="52"/>
        </w:rPr>
        <w:t>&amp;</w:t>
      </w:r>
      <w:r w:rsidR="00165097">
        <w:rPr>
          <w:rFonts w:asciiTheme="majorHAnsi" w:eastAsiaTheme="majorEastAsia" w:hAnsiTheme="majorHAnsi" w:cstheme="majorBidi"/>
          <w:color w:val="E57200" w:themeColor="accent1" w:themeShade="BF"/>
          <w:spacing w:val="-10"/>
          <w:sz w:val="52"/>
          <w:szCs w:val="52"/>
        </w:rPr>
        <w:t xml:space="preserve"> young people aged 0-25 with Special Educational Needs/ Disabilities </w:t>
      </w:r>
    </w:p>
    <w:p w14:paraId="0C84CCA4" w14:textId="328DC02A" w:rsidR="00972924" w:rsidRPr="00165097" w:rsidRDefault="00376359" w:rsidP="00165097">
      <w:pPr>
        <w:pStyle w:val="Heading2"/>
        <w:tabs>
          <w:tab w:val="left" w:pos="0"/>
          <w:tab w:val="left" w:pos="709"/>
        </w:tabs>
        <w:ind w:right="-426" w:hanging="142"/>
        <w:jc w:val="center"/>
        <w:rPr>
          <w:b/>
          <w:sz w:val="44"/>
          <w:szCs w:val="44"/>
        </w:rPr>
      </w:pPr>
      <w:r w:rsidRPr="004327C6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182880" distB="182880" distL="274320" distR="274320" simplePos="0" relativeHeight="251659264" behindDoc="1" locked="0" layoutInCell="1" allowOverlap="0" wp14:anchorId="20EAD6CB" wp14:editId="5DEB4025">
                <wp:simplePos x="0" y="0"/>
                <wp:positionH relativeFrom="margin">
                  <wp:posOffset>4177665</wp:posOffset>
                </wp:positionH>
                <wp:positionV relativeFrom="page">
                  <wp:posOffset>2787650</wp:posOffset>
                </wp:positionV>
                <wp:extent cx="2923540" cy="7087870"/>
                <wp:effectExtent l="0" t="0" r="10160" b="0"/>
                <wp:wrapTight wrapText="bothSides">
                  <wp:wrapPolygon edited="0">
                    <wp:start x="0" y="0"/>
                    <wp:lineTo x="0" y="21538"/>
                    <wp:lineTo x="21534" y="21538"/>
                    <wp:lineTo x="21534" y="0"/>
                    <wp:lineTo x="0" y="0"/>
                  </wp:wrapPolygon>
                </wp:wrapTight>
                <wp:docPr id="1" name="Text Box 1" descr="Text box sideb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3540" cy="7087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12191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  <w:tblDescription w:val="Sidebar layout table"/>
                            </w:tblPr>
                            <w:tblGrid>
                              <w:gridCol w:w="4253"/>
                              <w:gridCol w:w="425"/>
                              <w:gridCol w:w="2925"/>
                              <w:gridCol w:w="425"/>
                              <w:gridCol w:w="3738"/>
                              <w:gridCol w:w="425"/>
                            </w:tblGrid>
                            <w:tr w:rsidR="00DE77DC" w14:paraId="07D04F85" w14:textId="77777777" w:rsidTr="00E70E4A">
                              <w:trPr>
                                <w:trHeight w:hRule="exact" w:val="12059"/>
                              </w:trPr>
                              <w:tc>
                                <w:tcPr>
                                  <w:tcW w:w="4678" w:type="dxa"/>
                                  <w:gridSpan w:val="2"/>
                                  <w:shd w:val="clear" w:color="auto" w:fill="E57200" w:themeFill="accent1" w:themeFillShade="BF"/>
                                  <w:tcMar>
                                    <w:top w:w="288" w:type="dxa"/>
                                    <w:bottom w:w="288" w:type="dxa"/>
                                  </w:tcMar>
                                </w:tcPr>
                                <w:p w14:paraId="46B72B21" w14:textId="77777777" w:rsidR="001F398A" w:rsidRPr="007826D6" w:rsidRDefault="001F398A" w:rsidP="004E6E7C">
                                  <w:pPr>
                                    <w:pStyle w:val="BlockText"/>
                                    <w:spacing w:after="0"/>
                                    <w:ind w:left="142" w:right="-3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6BCDA7BE" w14:textId="5EBFAE21" w:rsidR="0000387D" w:rsidRDefault="00491F5F" w:rsidP="00491F5F">
                                  <w:pPr>
                                    <w:pStyle w:val="BlockText"/>
                                    <w:spacing w:after="0"/>
                                    <w:ind w:left="284" w:right="-3" w:hanging="142"/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Ponders End Youth and Family Hub</w:t>
                                  </w:r>
                                  <w:r w:rsidR="00481C22" w:rsidRPr="005C15B6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  <w:p w14:paraId="30D819CC" w14:textId="0ACBCCD3" w:rsidR="007D6FF3" w:rsidRDefault="007D6FF3" w:rsidP="00491F5F">
                                  <w:pPr>
                                    <w:pStyle w:val="BlockText"/>
                                    <w:spacing w:after="0"/>
                                    <w:ind w:left="284" w:right="-3" w:hanging="142"/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 xml:space="preserve">129, South Street, </w:t>
                                  </w:r>
                                  <w:r w:rsidR="007A4EAC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Enfield, EN</w:t>
                                  </w:r>
                                  <w:r w:rsidR="00016225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3</w:t>
                                  </w:r>
                                  <w:r w:rsidR="007A4EAC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 xml:space="preserve"> 4 PX</w:t>
                                  </w:r>
                                </w:p>
                                <w:p w14:paraId="31F6B9A9" w14:textId="1A62D13F" w:rsidR="00476CD4" w:rsidRDefault="00476CD4" w:rsidP="00491F5F">
                                  <w:pPr>
                                    <w:pStyle w:val="BlockText"/>
                                    <w:spacing w:after="0"/>
                                    <w:ind w:left="284" w:right="-3" w:hanging="142"/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(</w:t>
                                  </w:r>
                                  <w:r w:rsidR="00323466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next to Oasis Hadley Academy)</w:t>
                                  </w:r>
                                </w:p>
                                <w:p w14:paraId="4E961464" w14:textId="4DDEAB7F" w:rsidR="00373971" w:rsidRPr="00947809" w:rsidRDefault="000B0F41" w:rsidP="00E70E4A">
                                  <w:pPr>
                                    <w:pStyle w:val="BlockText"/>
                                    <w:ind w:left="426" w:right="-3"/>
                                    <w:jc w:val="center"/>
                                    <w:rPr>
                                      <w:b/>
                                      <w:color w:val="005827" w:themeColor="accent2" w:themeShade="80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color w:val="005827" w:themeColor="accent2" w:themeShade="80"/>
                                      <w:sz w:val="36"/>
                                      <w:szCs w:val="36"/>
                                    </w:rPr>
                                    <w:t xml:space="preserve">Drop in </w:t>
                                  </w:r>
                                  <w:r w:rsidR="00BB5DEF">
                                    <w:rPr>
                                      <w:b/>
                                      <w:color w:val="005827" w:themeColor="accent2" w:themeShade="80"/>
                                      <w:sz w:val="36"/>
                                      <w:szCs w:val="36"/>
                                    </w:rPr>
                                    <w:t xml:space="preserve">– no need to book </w:t>
                                  </w:r>
                                </w:p>
                                <w:p w14:paraId="1E009881" w14:textId="361A412E" w:rsidR="00947809" w:rsidRPr="00947809" w:rsidRDefault="00BB5DEF" w:rsidP="00D80B20">
                                  <w:pPr>
                                    <w:pStyle w:val="BlockText"/>
                                    <w:ind w:left="0" w:right="-3"/>
                                    <w:jc w:val="center"/>
                                    <w:rPr>
                                      <w:b/>
                                      <w:color w:val="005827" w:themeColor="accent2" w:themeShade="80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8435DF3" wp14:editId="4F47652E">
                                        <wp:extent cx="2762250" cy="2016760"/>
                                        <wp:effectExtent l="0" t="0" r="0" b="2540"/>
                                        <wp:docPr id="881490099" name="Picture 88149009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1886288" name="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762250" cy="20167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2BC4D9C9" w14:textId="6F7CB139" w:rsidR="005D15EF" w:rsidRPr="00D80B20" w:rsidRDefault="003079AD" w:rsidP="00063E52">
                                  <w:pPr>
                                    <w:pStyle w:val="BlockText"/>
                                    <w:ind w:left="0" w:right="-3"/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D80B20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An opportunity to talk to one of the parent carers from the Our Voice team about any questions you may have</w:t>
                                  </w:r>
                                  <w:r w:rsidR="00063E52" w:rsidRPr="00D80B20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, and to chat with other parents</w:t>
                                  </w:r>
                                  <w:r w:rsidR="009716DE" w:rsidRPr="00D80B20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 xml:space="preserve"> of children with additional needs. </w:t>
                                  </w:r>
                                </w:p>
                                <w:p w14:paraId="0F2F2974" w14:textId="77777777" w:rsidR="00972924" w:rsidRPr="00972924" w:rsidRDefault="00972924" w:rsidP="00E70E4A">
                                  <w:pPr>
                                    <w:pStyle w:val="BlockText"/>
                                    <w:ind w:left="426" w:right="-3"/>
                                    <w:jc w:val="center"/>
                                    <w:rPr>
                                      <w:b/>
                                      <w:color w:val="005827" w:themeColor="accent2" w:themeShade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18D6809D" w14:textId="17FB3C75" w:rsidR="00340A60" w:rsidRDefault="00340A60" w:rsidP="00E70E4A">
                                  <w:pPr>
                                    <w:pStyle w:val="BlockText"/>
                                    <w:ind w:right="-3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810CDC4" w14:textId="77777777" w:rsidR="00CF0022" w:rsidRPr="001C6109" w:rsidRDefault="00CF0022" w:rsidP="00E70E4A">
                                  <w:pPr>
                                    <w:pStyle w:val="BlockText"/>
                                    <w:ind w:left="0" w:right="-3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7B2C407" w14:textId="77777777" w:rsidR="00B876F4" w:rsidRPr="001C6109" w:rsidRDefault="00B876F4" w:rsidP="00E70E4A">
                                  <w:pPr>
                                    <w:pStyle w:val="BlockText"/>
                                    <w:ind w:right="-3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601702B4" w14:textId="77777777" w:rsidR="00B876F4" w:rsidRDefault="00B876F4" w:rsidP="00E70E4A">
                                  <w:pPr>
                                    <w:pStyle w:val="BlockText"/>
                                    <w:ind w:left="0" w:right="-3"/>
                                  </w:pPr>
                                </w:p>
                              </w:tc>
                              <w:tc>
                                <w:tcPr>
                                  <w:tcW w:w="3350" w:type="dxa"/>
                                  <w:gridSpan w:val="2"/>
                                  <w:shd w:val="clear" w:color="auto" w:fill="E57200" w:themeFill="accent1" w:themeFillShade="BF"/>
                                </w:tcPr>
                                <w:p w14:paraId="6DCF9C23" w14:textId="77777777" w:rsidR="00DE77DC" w:rsidRDefault="00DE77DC" w:rsidP="00E70E4A">
                                  <w:pPr>
                                    <w:pStyle w:val="BlockHeading"/>
                                    <w:ind w:right="-3"/>
                                  </w:pPr>
                                </w:p>
                              </w:tc>
                              <w:tc>
                                <w:tcPr>
                                  <w:tcW w:w="4163" w:type="dxa"/>
                                  <w:gridSpan w:val="2"/>
                                  <w:shd w:val="clear" w:color="auto" w:fill="E57200" w:themeFill="accent1" w:themeFillShade="BF"/>
                                </w:tcPr>
                                <w:p w14:paraId="50A5E85E" w14:textId="77777777" w:rsidR="00DE77DC" w:rsidRDefault="00DE77DC" w:rsidP="00AB2994">
                                  <w:pPr>
                                    <w:pStyle w:val="BlockHeading"/>
                                    <w:ind w:right="140"/>
                                  </w:pPr>
                                </w:p>
                              </w:tc>
                            </w:tr>
                            <w:tr w:rsidR="00DE77DC" w14:paraId="1F40F91E" w14:textId="77777777" w:rsidTr="00E70E4A">
                              <w:trPr>
                                <w:gridAfter w:val="1"/>
                                <w:wAfter w:w="425" w:type="dxa"/>
                                <w:trHeight w:hRule="exact" w:val="288"/>
                              </w:trPr>
                              <w:tc>
                                <w:tcPr>
                                  <w:tcW w:w="4253" w:type="dxa"/>
                                </w:tcPr>
                                <w:p w14:paraId="5D874DF9" w14:textId="77777777" w:rsidR="00DE77DC" w:rsidRDefault="00DE77DC" w:rsidP="00AB2994">
                                  <w:pPr>
                                    <w:ind w:right="140"/>
                                  </w:pPr>
                                </w:p>
                              </w:tc>
                              <w:tc>
                                <w:tcPr>
                                  <w:tcW w:w="3350" w:type="dxa"/>
                                  <w:gridSpan w:val="2"/>
                                </w:tcPr>
                                <w:p w14:paraId="2AC72D30" w14:textId="77777777" w:rsidR="00DE77DC" w:rsidRDefault="00DE77DC" w:rsidP="00AB2994">
                                  <w:pPr>
                                    <w:ind w:right="140"/>
                                  </w:pPr>
                                </w:p>
                              </w:tc>
                              <w:tc>
                                <w:tcPr>
                                  <w:tcW w:w="4163" w:type="dxa"/>
                                  <w:gridSpan w:val="2"/>
                                </w:tcPr>
                                <w:p w14:paraId="361D5B36" w14:textId="77777777" w:rsidR="00DE77DC" w:rsidRDefault="00DE77DC" w:rsidP="00AB2994">
                                  <w:pPr>
                                    <w:ind w:right="140"/>
                                  </w:pPr>
                                </w:p>
                              </w:tc>
                            </w:tr>
                            <w:tr w:rsidR="00DE77DC" w14:paraId="03224F0F" w14:textId="77777777" w:rsidTr="00E70E4A">
                              <w:trPr>
                                <w:gridAfter w:val="1"/>
                                <w:wAfter w:w="425" w:type="dxa"/>
                                <w:trHeight w:hRule="exact" w:val="3312"/>
                              </w:trPr>
                              <w:tc>
                                <w:tcPr>
                                  <w:tcW w:w="4253" w:type="dxa"/>
                                </w:tcPr>
                                <w:p w14:paraId="1AA1A6DA" w14:textId="77777777" w:rsidR="00DE77DC" w:rsidRDefault="00DE77DC" w:rsidP="00AB2994">
                                  <w:pPr>
                                    <w:ind w:right="140"/>
                                  </w:pPr>
                                </w:p>
                              </w:tc>
                              <w:tc>
                                <w:tcPr>
                                  <w:tcW w:w="3350" w:type="dxa"/>
                                  <w:gridSpan w:val="2"/>
                                </w:tcPr>
                                <w:p w14:paraId="468AC074" w14:textId="77777777" w:rsidR="00DE77DC" w:rsidRDefault="00DE77DC" w:rsidP="00AB2994">
                                  <w:pPr>
                                    <w:ind w:right="140"/>
                                    <w:rPr>
                                      <w:noProof/>
                                      <w:lang w:eastAsia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3" w:type="dxa"/>
                                  <w:gridSpan w:val="2"/>
                                </w:tcPr>
                                <w:p w14:paraId="5405F203" w14:textId="77777777" w:rsidR="00DE77DC" w:rsidRDefault="00DE77DC" w:rsidP="00AB2994">
                                  <w:pPr>
                                    <w:ind w:right="140"/>
                                    <w:rPr>
                                      <w:noProof/>
                                      <w:lang w:eastAsia="en-GB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63FB07D" w14:textId="77777777" w:rsidR="00A82319" w:rsidRDefault="00A82319" w:rsidP="00AB2994">
                            <w:pPr>
                              <w:pStyle w:val="Caption"/>
                              <w:ind w:right="14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EAD6C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alt="Text box sidebar" style="position:absolute;left:0;text-align:left;margin-left:328.95pt;margin-top:219.5pt;width:230.2pt;height:558.1pt;z-index:-251657216;visibility:visible;mso-wrap-style:square;mso-width-percent:0;mso-height-percent:0;mso-wrap-distance-left:21.6pt;mso-wrap-distance-top:14.4pt;mso-wrap-distance-right:21.6pt;mso-wrap-distance-bottom:14.4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" o:allowoverlap="f" filled="f" stroked="f" strokeweight=".5pt">
                <v:textbox inset="0,0,0,0">
                  <w:txbxContent>
                    <w:tbl>
                      <w:tblPr>
                        <w:tblW w:w="12191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  <w:tblDescription w:val="Sidebar layout table"/>
                      </w:tblPr>
                      <w:tblGrid>
                        <w:gridCol w:w="4253"/>
                        <w:gridCol w:w="425"/>
                        <w:gridCol w:w="2925"/>
                        <w:gridCol w:w="425"/>
                        <w:gridCol w:w="3738"/>
                        <w:gridCol w:w="425"/>
                      </w:tblGrid>
                      <w:tr w:rsidR="00DE77DC" w14:paraId="07D04F85" w14:textId="77777777" w:rsidTr="00E70E4A">
                        <w:trPr>
                          <w:trHeight w:hRule="exact" w:val="12059"/>
                        </w:trPr>
                        <w:tc>
                          <w:tcPr>
                            <w:tcW w:w="4678" w:type="dxa"/>
                            <w:gridSpan w:val="2"/>
                            <w:shd w:val="clear" w:color="auto" w:fill="E57200" w:themeFill="accent1" w:themeFillShade="BF"/>
                            <w:tcMar>
                              <w:top w:w="288" w:type="dxa"/>
                              <w:bottom w:w="288" w:type="dxa"/>
                            </w:tcMar>
                          </w:tcPr>
                          <w:p w14:paraId="46B72B21" w14:textId="77777777" w:rsidR="001F398A" w:rsidRPr="007826D6" w:rsidRDefault="001F398A" w:rsidP="004E6E7C">
                            <w:pPr>
                              <w:pStyle w:val="BlockText"/>
                              <w:spacing w:after="0"/>
                              <w:ind w:left="142" w:right="-3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6BCDA7BE" w14:textId="5EBFAE21" w:rsidR="0000387D" w:rsidRDefault="00491F5F" w:rsidP="00491F5F">
                            <w:pPr>
                              <w:pStyle w:val="BlockText"/>
                              <w:spacing w:after="0"/>
                              <w:ind w:left="284" w:right="-3" w:hanging="142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Ponders End Youth and Family Hub</w:t>
                            </w:r>
                            <w:r w:rsidR="00481C22" w:rsidRPr="005C15B6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30D819CC" w14:textId="0ACBCCD3" w:rsidR="007D6FF3" w:rsidRDefault="007D6FF3" w:rsidP="00491F5F">
                            <w:pPr>
                              <w:pStyle w:val="BlockText"/>
                              <w:spacing w:after="0"/>
                              <w:ind w:left="284" w:right="-3" w:hanging="142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129, South Street, </w:t>
                            </w:r>
                            <w:r w:rsidR="007A4EAC">
                              <w:rPr>
                                <w:b/>
                                <w:sz w:val="36"/>
                                <w:szCs w:val="36"/>
                              </w:rPr>
                              <w:t>Enfield, EN</w:t>
                            </w:r>
                            <w:r w:rsidR="00016225">
                              <w:rPr>
                                <w:b/>
                                <w:sz w:val="36"/>
                                <w:szCs w:val="36"/>
                              </w:rPr>
                              <w:t>3</w:t>
                            </w:r>
                            <w:r w:rsidR="007A4EAC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4 PX</w:t>
                            </w:r>
                          </w:p>
                          <w:p w14:paraId="31F6B9A9" w14:textId="1A62D13F" w:rsidR="00476CD4" w:rsidRDefault="00476CD4" w:rsidP="00491F5F">
                            <w:pPr>
                              <w:pStyle w:val="BlockText"/>
                              <w:spacing w:after="0"/>
                              <w:ind w:left="284" w:right="-3" w:hanging="142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(</w:t>
                            </w:r>
                            <w:r w:rsidR="00323466">
                              <w:rPr>
                                <w:b/>
                                <w:sz w:val="36"/>
                                <w:szCs w:val="36"/>
                              </w:rPr>
                              <w:t>next to Oasis Hadley Academy)</w:t>
                            </w:r>
                          </w:p>
                          <w:p w14:paraId="4E961464" w14:textId="4DDEAB7F" w:rsidR="00373971" w:rsidRPr="00947809" w:rsidRDefault="000B0F41" w:rsidP="00E70E4A">
                            <w:pPr>
                              <w:pStyle w:val="BlockText"/>
                              <w:ind w:left="426" w:right="-3"/>
                              <w:jc w:val="center"/>
                              <w:rPr>
                                <w:b/>
                                <w:color w:val="005827" w:themeColor="accent2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005827" w:themeColor="accent2" w:themeShade="80"/>
                                <w:sz w:val="36"/>
                                <w:szCs w:val="36"/>
                              </w:rPr>
                              <w:t xml:space="preserve">Drop in </w:t>
                            </w:r>
                            <w:r w:rsidR="00BB5DEF">
                              <w:rPr>
                                <w:b/>
                                <w:color w:val="005827" w:themeColor="accent2" w:themeShade="80"/>
                                <w:sz w:val="36"/>
                                <w:szCs w:val="36"/>
                              </w:rPr>
                              <w:t xml:space="preserve">– no need to book </w:t>
                            </w:r>
                          </w:p>
                          <w:p w14:paraId="1E009881" w14:textId="361A412E" w:rsidR="00947809" w:rsidRPr="00947809" w:rsidRDefault="00BB5DEF" w:rsidP="00D80B20">
                            <w:pPr>
                              <w:pStyle w:val="BlockText"/>
                              <w:ind w:left="0" w:right="-3"/>
                              <w:jc w:val="center"/>
                              <w:rPr>
                                <w:b/>
                                <w:color w:val="005827" w:themeColor="accent2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435DF3" wp14:editId="4F47652E">
                                  <wp:extent cx="2762250" cy="2016760"/>
                                  <wp:effectExtent l="0" t="0" r="0" b="2540"/>
                                  <wp:docPr id="881490099" name="Picture 8814900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1886288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62250" cy="2016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C4D9C9" w14:textId="6F7CB139" w:rsidR="005D15EF" w:rsidRPr="00D80B20" w:rsidRDefault="003079AD" w:rsidP="00063E52">
                            <w:pPr>
                              <w:pStyle w:val="BlockText"/>
                              <w:ind w:left="0" w:right="-3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80B20">
                              <w:rPr>
                                <w:b/>
                                <w:sz w:val="24"/>
                                <w:szCs w:val="24"/>
                              </w:rPr>
                              <w:t>An opportunity to talk to one of the parent carers from the Our Voice team about any questions you may have</w:t>
                            </w:r>
                            <w:r w:rsidR="00063E52" w:rsidRPr="00D80B20">
                              <w:rPr>
                                <w:b/>
                                <w:sz w:val="24"/>
                                <w:szCs w:val="24"/>
                              </w:rPr>
                              <w:t>, and to chat with other parents</w:t>
                            </w:r>
                            <w:r w:rsidR="009716DE" w:rsidRPr="00D80B2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of children with additional needs. </w:t>
                            </w:r>
                          </w:p>
                          <w:p w14:paraId="0F2F2974" w14:textId="77777777" w:rsidR="00972924" w:rsidRPr="00972924" w:rsidRDefault="00972924" w:rsidP="00E70E4A">
                            <w:pPr>
                              <w:pStyle w:val="BlockText"/>
                              <w:ind w:left="426" w:right="-3"/>
                              <w:jc w:val="center"/>
                              <w:rPr>
                                <w:b/>
                                <w:color w:val="005827" w:themeColor="accent2" w:themeShade="80"/>
                                <w:sz w:val="28"/>
                                <w:szCs w:val="28"/>
                              </w:rPr>
                            </w:pPr>
                          </w:p>
                          <w:p w14:paraId="18D6809D" w14:textId="17FB3C75" w:rsidR="00340A60" w:rsidRDefault="00340A60" w:rsidP="00E70E4A">
                            <w:pPr>
                              <w:pStyle w:val="BlockText"/>
                              <w:ind w:right="-3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810CDC4" w14:textId="77777777" w:rsidR="00CF0022" w:rsidRPr="001C6109" w:rsidRDefault="00CF0022" w:rsidP="00E70E4A">
                            <w:pPr>
                              <w:pStyle w:val="BlockText"/>
                              <w:ind w:left="0" w:right="-3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37B2C407" w14:textId="77777777" w:rsidR="00B876F4" w:rsidRPr="001C6109" w:rsidRDefault="00B876F4" w:rsidP="00E70E4A">
                            <w:pPr>
                              <w:pStyle w:val="BlockText"/>
                              <w:ind w:right="-3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601702B4" w14:textId="77777777" w:rsidR="00B876F4" w:rsidRDefault="00B876F4" w:rsidP="00E70E4A">
                            <w:pPr>
                              <w:pStyle w:val="BlockText"/>
                              <w:ind w:left="0" w:right="-3"/>
                            </w:pPr>
                          </w:p>
                        </w:tc>
                        <w:tc>
                          <w:tcPr>
                            <w:tcW w:w="3350" w:type="dxa"/>
                            <w:gridSpan w:val="2"/>
                            <w:shd w:val="clear" w:color="auto" w:fill="E57200" w:themeFill="accent1" w:themeFillShade="BF"/>
                          </w:tcPr>
                          <w:p w14:paraId="6DCF9C23" w14:textId="77777777" w:rsidR="00DE77DC" w:rsidRDefault="00DE77DC" w:rsidP="00E70E4A">
                            <w:pPr>
                              <w:pStyle w:val="BlockHeading"/>
                              <w:ind w:right="-3"/>
                            </w:pPr>
                          </w:p>
                        </w:tc>
                        <w:tc>
                          <w:tcPr>
                            <w:tcW w:w="4163" w:type="dxa"/>
                            <w:gridSpan w:val="2"/>
                            <w:shd w:val="clear" w:color="auto" w:fill="E57200" w:themeFill="accent1" w:themeFillShade="BF"/>
                          </w:tcPr>
                          <w:p w14:paraId="50A5E85E" w14:textId="77777777" w:rsidR="00DE77DC" w:rsidRDefault="00DE77DC" w:rsidP="00AB2994">
                            <w:pPr>
                              <w:pStyle w:val="BlockHeading"/>
                              <w:ind w:right="140"/>
                            </w:pPr>
                          </w:p>
                        </w:tc>
                      </w:tr>
                      <w:tr w:rsidR="00DE77DC" w14:paraId="1F40F91E" w14:textId="77777777" w:rsidTr="00E70E4A">
                        <w:trPr>
                          <w:gridAfter w:val="1"/>
                          <w:wAfter w:w="425" w:type="dxa"/>
                          <w:trHeight w:hRule="exact" w:val="288"/>
                        </w:trPr>
                        <w:tc>
                          <w:tcPr>
                            <w:tcW w:w="4253" w:type="dxa"/>
                          </w:tcPr>
                          <w:p w14:paraId="5D874DF9" w14:textId="77777777" w:rsidR="00DE77DC" w:rsidRDefault="00DE77DC" w:rsidP="00AB2994">
                            <w:pPr>
                              <w:ind w:right="140"/>
                            </w:pPr>
                          </w:p>
                        </w:tc>
                        <w:tc>
                          <w:tcPr>
                            <w:tcW w:w="3350" w:type="dxa"/>
                            <w:gridSpan w:val="2"/>
                          </w:tcPr>
                          <w:p w14:paraId="2AC72D30" w14:textId="77777777" w:rsidR="00DE77DC" w:rsidRDefault="00DE77DC" w:rsidP="00AB2994">
                            <w:pPr>
                              <w:ind w:right="140"/>
                            </w:pPr>
                          </w:p>
                        </w:tc>
                        <w:tc>
                          <w:tcPr>
                            <w:tcW w:w="4163" w:type="dxa"/>
                            <w:gridSpan w:val="2"/>
                          </w:tcPr>
                          <w:p w14:paraId="361D5B36" w14:textId="77777777" w:rsidR="00DE77DC" w:rsidRDefault="00DE77DC" w:rsidP="00AB2994">
                            <w:pPr>
                              <w:ind w:right="140"/>
                            </w:pPr>
                          </w:p>
                        </w:tc>
                      </w:tr>
                      <w:tr w:rsidR="00DE77DC" w14:paraId="03224F0F" w14:textId="77777777" w:rsidTr="00E70E4A">
                        <w:trPr>
                          <w:gridAfter w:val="1"/>
                          <w:wAfter w:w="425" w:type="dxa"/>
                          <w:trHeight w:hRule="exact" w:val="3312"/>
                        </w:trPr>
                        <w:tc>
                          <w:tcPr>
                            <w:tcW w:w="4253" w:type="dxa"/>
                          </w:tcPr>
                          <w:p w14:paraId="1AA1A6DA" w14:textId="77777777" w:rsidR="00DE77DC" w:rsidRDefault="00DE77DC" w:rsidP="00AB2994">
                            <w:pPr>
                              <w:ind w:right="140"/>
                            </w:pPr>
                          </w:p>
                        </w:tc>
                        <w:tc>
                          <w:tcPr>
                            <w:tcW w:w="3350" w:type="dxa"/>
                            <w:gridSpan w:val="2"/>
                          </w:tcPr>
                          <w:p w14:paraId="468AC074" w14:textId="77777777" w:rsidR="00DE77DC" w:rsidRDefault="00DE77DC" w:rsidP="00AB2994">
                            <w:pPr>
                              <w:ind w:right="140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</w:tc>
                        <w:tc>
                          <w:tcPr>
                            <w:tcW w:w="4163" w:type="dxa"/>
                            <w:gridSpan w:val="2"/>
                          </w:tcPr>
                          <w:p w14:paraId="5405F203" w14:textId="77777777" w:rsidR="00DE77DC" w:rsidRDefault="00DE77DC" w:rsidP="00AB2994">
                            <w:pPr>
                              <w:ind w:right="140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</w:tc>
                      </w:tr>
                    </w:tbl>
                    <w:p w14:paraId="563FB07D" w14:textId="77777777" w:rsidR="00A82319" w:rsidRDefault="00A82319" w:rsidP="00AB2994">
                      <w:pPr>
                        <w:pStyle w:val="Caption"/>
                        <w:ind w:right="140"/>
                      </w:pP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7D6A1D">
        <w:rPr>
          <w:b/>
          <w:sz w:val="44"/>
          <w:szCs w:val="44"/>
        </w:rPr>
        <w:t>A</w:t>
      </w:r>
      <w:r w:rsidR="00E63E19">
        <w:rPr>
          <w:b/>
          <w:sz w:val="44"/>
          <w:szCs w:val="44"/>
        </w:rPr>
        <w:t xml:space="preserve">t </w:t>
      </w:r>
      <w:r w:rsidR="00491F5F">
        <w:rPr>
          <w:b/>
          <w:sz w:val="44"/>
          <w:szCs w:val="44"/>
        </w:rPr>
        <w:t>the Ponders End Family</w:t>
      </w:r>
      <w:r>
        <w:rPr>
          <w:b/>
          <w:sz w:val="44"/>
          <w:szCs w:val="44"/>
        </w:rPr>
        <w:t xml:space="preserve"> </w:t>
      </w:r>
      <w:r w:rsidR="00491F5F">
        <w:rPr>
          <w:b/>
          <w:sz w:val="44"/>
          <w:szCs w:val="44"/>
        </w:rPr>
        <w:t>and Youth Hub</w:t>
      </w:r>
    </w:p>
    <w:p w14:paraId="1B92BC1E" w14:textId="0311D37E" w:rsidR="001E64D0" w:rsidRPr="001E64D0" w:rsidRDefault="00E41A95" w:rsidP="00FD7FF9">
      <w:pPr>
        <w:rPr>
          <w:b/>
          <w:color w:val="00B050" w:themeColor="accent2"/>
          <w:sz w:val="36"/>
          <w:szCs w:val="36"/>
        </w:rPr>
      </w:pPr>
      <w:r w:rsidRPr="009D5094">
        <w:rPr>
          <w:rFonts w:ascii="Calibri Light" w:hAnsi="Calibri Light" w:cs="Calibri Light"/>
          <w:noProof/>
        </w:rPr>
        <w:drawing>
          <wp:anchor distT="0" distB="0" distL="114300" distR="114300" simplePos="0" relativeHeight="251668480" behindDoc="0" locked="0" layoutInCell="1" allowOverlap="1" wp14:anchorId="49D73227" wp14:editId="229683F0">
            <wp:simplePos x="0" y="0"/>
            <wp:positionH relativeFrom="column">
              <wp:posOffset>2167890</wp:posOffset>
            </wp:positionH>
            <wp:positionV relativeFrom="paragraph">
              <wp:posOffset>71755</wp:posOffset>
            </wp:positionV>
            <wp:extent cx="1620520" cy="1270000"/>
            <wp:effectExtent l="0" t="0" r="0" b="6350"/>
            <wp:wrapSquare wrapText="bothSides"/>
            <wp:docPr id="1409754378" name="Picture 1" descr="A group of women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754378" name="Picture 1" descr="A group of women in a 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1C22" w:rsidRPr="00E46A9B">
        <w:rPr>
          <w:b/>
          <w:color w:val="00B050" w:themeColor="accent2"/>
          <w:sz w:val="36"/>
          <w:szCs w:val="36"/>
        </w:rPr>
        <w:t xml:space="preserve"> </w:t>
      </w:r>
      <w:r w:rsidR="00400F22">
        <w:rPr>
          <w:noProof/>
        </w:rPr>
        <w:drawing>
          <wp:inline distT="0" distB="0" distL="0" distR="0" wp14:anchorId="69D910A3" wp14:editId="4B0A6086">
            <wp:extent cx="1765653" cy="1339850"/>
            <wp:effectExtent l="0" t="0" r="6350" b="0"/>
            <wp:docPr id="1554732273" name="Picture 1" descr="A person sitting at a table with a book and pe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732273" name="Picture 1" descr="A person sitting at a table with a book and pens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82312" cy="1352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EB9B5" w14:textId="3DFDC878" w:rsidR="00C348F1" w:rsidRPr="00165097" w:rsidRDefault="007A4EAC" w:rsidP="00FD7FF9">
      <w:pPr>
        <w:rPr>
          <w:b/>
          <w:color w:val="00B050" w:themeColor="accent2"/>
          <w:sz w:val="28"/>
          <w:szCs w:val="28"/>
        </w:rPr>
      </w:pPr>
      <w:r w:rsidRPr="00165097">
        <w:rPr>
          <w:b/>
          <w:color w:val="00B050" w:themeColor="accent2"/>
          <w:sz w:val="28"/>
          <w:szCs w:val="28"/>
        </w:rPr>
        <w:t xml:space="preserve">Join </w:t>
      </w:r>
      <w:r w:rsidR="006E7A0E" w:rsidRPr="00165097">
        <w:rPr>
          <w:b/>
          <w:color w:val="00B050" w:themeColor="accent2"/>
          <w:sz w:val="28"/>
          <w:szCs w:val="28"/>
        </w:rPr>
        <w:t>members of the Our Voice team</w:t>
      </w:r>
      <w:r w:rsidRPr="00165097">
        <w:rPr>
          <w:b/>
          <w:color w:val="00B050" w:themeColor="accent2"/>
          <w:sz w:val="28"/>
          <w:szCs w:val="28"/>
        </w:rPr>
        <w:t xml:space="preserve"> </w:t>
      </w:r>
      <w:r w:rsidR="00631517" w:rsidRPr="00165097">
        <w:rPr>
          <w:b/>
          <w:color w:val="00B050" w:themeColor="accent2"/>
          <w:sz w:val="28"/>
          <w:szCs w:val="28"/>
        </w:rPr>
        <w:t xml:space="preserve">for </w:t>
      </w:r>
      <w:r w:rsidR="007D6A1D" w:rsidRPr="00165097">
        <w:rPr>
          <w:b/>
          <w:color w:val="00B050" w:themeColor="accent2"/>
          <w:sz w:val="28"/>
          <w:szCs w:val="28"/>
        </w:rPr>
        <w:t xml:space="preserve">our regular </w:t>
      </w:r>
      <w:r w:rsidR="00584147">
        <w:rPr>
          <w:b/>
          <w:color w:val="00B050" w:themeColor="accent2"/>
          <w:sz w:val="28"/>
          <w:szCs w:val="28"/>
        </w:rPr>
        <w:t>drop-in</w:t>
      </w:r>
      <w:r w:rsidR="007D6A1D" w:rsidRPr="00165097">
        <w:rPr>
          <w:b/>
          <w:color w:val="00B050" w:themeColor="accent2"/>
          <w:sz w:val="28"/>
          <w:szCs w:val="28"/>
        </w:rPr>
        <w:t xml:space="preserve"> sessions at the </w:t>
      </w:r>
      <w:hyperlink r:id="rId15" w:anchor="parent-and-carer-panel" w:history="1">
        <w:r w:rsidR="00A03490" w:rsidRPr="00165097">
          <w:rPr>
            <w:rStyle w:val="Hyperlink"/>
            <w:b/>
            <w:sz w:val="28"/>
            <w:szCs w:val="28"/>
          </w:rPr>
          <w:t>Youth and Family Hub</w:t>
        </w:r>
      </w:hyperlink>
      <w:r w:rsidR="00A03490" w:rsidRPr="00165097">
        <w:rPr>
          <w:b/>
          <w:color w:val="00B050" w:themeColor="accent2"/>
          <w:sz w:val="28"/>
          <w:szCs w:val="28"/>
        </w:rPr>
        <w:t xml:space="preserve"> in Ponders End. </w:t>
      </w:r>
    </w:p>
    <w:tbl>
      <w:tblPr>
        <w:tblStyle w:val="TableGrid"/>
        <w:tblW w:w="0" w:type="auto"/>
        <w:tblInd w:w="-431" w:type="dxa"/>
        <w:shd w:val="clear" w:color="auto" w:fill="FFC000"/>
        <w:tblLook w:val="04A0" w:firstRow="1" w:lastRow="0" w:firstColumn="1" w:lastColumn="0" w:noHBand="0" w:noVBand="1"/>
      </w:tblPr>
      <w:tblGrid>
        <w:gridCol w:w="3828"/>
        <w:gridCol w:w="2694"/>
      </w:tblGrid>
      <w:tr w:rsidR="00CE5624" w14:paraId="102CC154" w14:textId="77777777" w:rsidTr="00D80B20">
        <w:tc>
          <w:tcPr>
            <w:tcW w:w="3828" w:type="dxa"/>
            <w:shd w:val="clear" w:color="auto" w:fill="FFC000"/>
          </w:tcPr>
          <w:p w14:paraId="5250A8E0" w14:textId="77777777" w:rsidR="00CE5624" w:rsidRDefault="003F18E8" w:rsidP="00D03FA7">
            <w:pPr>
              <w:rPr>
                <w:rFonts w:ascii="Calibri Light" w:eastAsiaTheme="majorEastAsia" w:hAnsi="Calibri Light" w:cs="Calibri Light"/>
                <w:b/>
                <w:bCs/>
                <w:color w:val="000000" w:themeColor="text1"/>
                <w:spacing w:val="-10"/>
                <w:sz w:val="28"/>
                <w:szCs w:val="28"/>
              </w:rPr>
            </w:pPr>
            <w:r>
              <w:rPr>
                <w:rFonts w:ascii="Calibri Light" w:eastAsiaTheme="majorEastAsia" w:hAnsi="Calibri Light" w:cs="Calibri Light"/>
                <w:b/>
                <w:bCs/>
                <w:color w:val="000000" w:themeColor="text1"/>
                <w:spacing w:val="-10"/>
                <w:sz w:val="28"/>
                <w:szCs w:val="28"/>
              </w:rPr>
              <w:t>Wednesday 5</w:t>
            </w:r>
            <w:r w:rsidRPr="003F18E8">
              <w:rPr>
                <w:rFonts w:ascii="Calibri Light" w:eastAsiaTheme="majorEastAsia" w:hAnsi="Calibri Light" w:cs="Calibri Light"/>
                <w:b/>
                <w:bCs/>
                <w:color w:val="000000" w:themeColor="text1"/>
                <w:spacing w:val="-10"/>
                <w:sz w:val="28"/>
                <w:szCs w:val="28"/>
                <w:vertAlign w:val="superscript"/>
              </w:rPr>
              <w:t>th</w:t>
            </w:r>
            <w:r>
              <w:rPr>
                <w:rFonts w:ascii="Calibri Light" w:eastAsiaTheme="majorEastAsia" w:hAnsi="Calibri Light" w:cs="Calibri Light"/>
                <w:b/>
                <w:bCs/>
                <w:color w:val="000000" w:themeColor="text1"/>
                <w:spacing w:val="-10"/>
                <w:sz w:val="28"/>
                <w:szCs w:val="28"/>
              </w:rPr>
              <w:t xml:space="preserve"> June </w:t>
            </w:r>
          </w:p>
          <w:p w14:paraId="14996C9F" w14:textId="77777777" w:rsidR="003F18E8" w:rsidRDefault="003F18E8" w:rsidP="00D03FA7">
            <w:pPr>
              <w:rPr>
                <w:rFonts w:ascii="Calibri Light" w:eastAsiaTheme="majorEastAsia" w:hAnsi="Calibri Light" w:cs="Calibri Light"/>
                <w:color w:val="000000" w:themeColor="text1"/>
                <w:spacing w:val="-10"/>
                <w:sz w:val="28"/>
                <w:szCs w:val="28"/>
              </w:rPr>
            </w:pPr>
          </w:p>
          <w:p w14:paraId="7BE35334" w14:textId="77FE9F80" w:rsidR="00E37C65" w:rsidRPr="003F18E8" w:rsidRDefault="00E37C65" w:rsidP="00D03FA7">
            <w:pPr>
              <w:rPr>
                <w:rFonts w:ascii="Calibri Light" w:eastAsiaTheme="majorEastAsia" w:hAnsi="Calibri Light" w:cs="Calibri Light"/>
                <w:color w:val="000000" w:themeColor="text1"/>
                <w:spacing w:val="-10"/>
                <w:sz w:val="28"/>
                <w:szCs w:val="28"/>
              </w:rPr>
            </w:pPr>
          </w:p>
        </w:tc>
        <w:tc>
          <w:tcPr>
            <w:tcW w:w="2694" w:type="dxa"/>
            <w:shd w:val="clear" w:color="auto" w:fill="FFC000"/>
          </w:tcPr>
          <w:p w14:paraId="5AFBFD2E" w14:textId="75B72216" w:rsidR="00CE5624" w:rsidRPr="00361BB2" w:rsidRDefault="002110FB" w:rsidP="00D03FA7">
            <w:pPr>
              <w:rPr>
                <w:rFonts w:ascii="Calibri Light" w:eastAsiaTheme="majorEastAsia" w:hAnsi="Calibri Light" w:cs="Calibri Light"/>
                <w:color w:val="000000" w:themeColor="text1"/>
                <w:spacing w:val="-10"/>
                <w:sz w:val="28"/>
                <w:szCs w:val="28"/>
              </w:rPr>
            </w:pPr>
            <w:r>
              <w:rPr>
                <w:rFonts w:ascii="Calibri Light" w:eastAsiaTheme="majorEastAsia" w:hAnsi="Calibri Light" w:cs="Calibri Light"/>
                <w:color w:val="000000" w:themeColor="text1"/>
                <w:spacing w:val="-10"/>
                <w:sz w:val="28"/>
                <w:szCs w:val="28"/>
              </w:rPr>
              <w:t xml:space="preserve">10 am – 12.30 pm </w:t>
            </w:r>
          </w:p>
        </w:tc>
      </w:tr>
      <w:tr w:rsidR="00CE5624" w14:paraId="19FE865C" w14:textId="77777777" w:rsidTr="00D80B20">
        <w:tc>
          <w:tcPr>
            <w:tcW w:w="3828" w:type="dxa"/>
            <w:shd w:val="clear" w:color="auto" w:fill="FFC000"/>
          </w:tcPr>
          <w:p w14:paraId="33C1DED5" w14:textId="384CDC72" w:rsidR="003F18E8" w:rsidRDefault="003F18E8" w:rsidP="003F18E8">
            <w:pPr>
              <w:rPr>
                <w:rFonts w:ascii="Calibri Light" w:eastAsiaTheme="majorEastAsia" w:hAnsi="Calibri Light" w:cs="Calibri Light"/>
                <w:b/>
                <w:bCs/>
                <w:color w:val="000000" w:themeColor="text1"/>
                <w:spacing w:val="-10"/>
                <w:sz w:val="28"/>
                <w:szCs w:val="28"/>
              </w:rPr>
            </w:pPr>
            <w:r>
              <w:rPr>
                <w:rFonts w:ascii="Calibri Light" w:eastAsiaTheme="majorEastAsia" w:hAnsi="Calibri Light" w:cs="Calibri Light"/>
                <w:b/>
                <w:bCs/>
                <w:color w:val="000000" w:themeColor="text1"/>
                <w:spacing w:val="-10"/>
                <w:sz w:val="28"/>
                <w:szCs w:val="28"/>
              </w:rPr>
              <w:t xml:space="preserve">Wednesday </w:t>
            </w:r>
            <w:r w:rsidR="002110FB">
              <w:rPr>
                <w:rFonts w:ascii="Calibri Light" w:eastAsiaTheme="majorEastAsia" w:hAnsi="Calibri Light" w:cs="Calibri Light"/>
                <w:b/>
                <w:bCs/>
                <w:color w:val="000000" w:themeColor="text1"/>
                <w:spacing w:val="-10"/>
                <w:sz w:val="28"/>
                <w:szCs w:val="28"/>
              </w:rPr>
              <w:t>3</w:t>
            </w:r>
            <w:r w:rsidR="002110FB" w:rsidRPr="002110FB">
              <w:rPr>
                <w:rFonts w:ascii="Calibri Light" w:eastAsiaTheme="majorEastAsia" w:hAnsi="Calibri Light" w:cs="Calibri Light"/>
                <w:b/>
                <w:bCs/>
                <w:color w:val="000000" w:themeColor="text1"/>
                <w:spacing w:val="-10"/>
                <w:sz w:val="28"/>
                <w:szCs w:val="28"/>
                <w:vertAlign w:val="superscript"/>
              </w:rPr>
              <w:t>rd</w:t>
            </w:r>
            <w:r w:rsidR="002110FB">
              <w:rPr>
                <w:rFonts w:ascii="Calibri Light" w:eastAsiaTheme="majorEastAsia" w:hAnsi="Calibri Light" w:cs="Calibri Light"/>
                <w:b/>
                <w:bCs/>
                <w:color w:val="000000" w:themeColor="text1"/>
                <w:spacing w:val="-10"/>
                <w:sz w:val="28"/>
                <w:szCs w:val="28"/>
              </w:rPr>
              <w:t xml:space="preserve"> July</w:t>
            </w:r>
          </w:p>
          <w:p w14:paraId="67ADF74E" w14:textId="77777777" w:rsidR="00CE5624" w:rsidRDefault="00CE5624" w:rsidP="003F18E8">
            <w:pPr>
              <w:rPr>
                <w:rFonts w:ascii="Calibri Light" w:eastAsiaTheme="majorEastAsia" w:hAnsi="Calibri Light" w:cs="Calibri Light"/>
                <w:b/>
                <w:bCs/>
                <w:color w:val="000000" w:themeColor="text1"/>
                <w:spacing w:val="-10"/>
                <w:sz w:val="28"/>
                <w:szCs w:val="28"/>
              </w:rPr>
            </w:pPr>
          </w:p>
          <w:p w14:paraId="2DB56F1B" w14:textId="7E39DC0B" w:rsidR="00E37C65" w:rsidRPr="002271DB" w:rsidRDefault="00E37C65" w:rsidP="003F18E8">
            <w:pPr>
              <w:rPr>
                <w:rFonts w:ascii="Calibri Light" w:eastAsiaTheme="majorEastAsia" w:hAnsi="Calibri Light" w:cs="Calibri Light"/>
                <w:b/>
                <w:bCs/>
                <w:color w:val="000000" w:themeColor="text1"/>
                <w:spacing w:val="-10"/>
                <w:sz w:val="28"/>
                <w:szCs w:val="28"/>
              </w:rPr>
            </w:pPr>
          </w:p>
        </w:tc>
        <w:tc>
          <w:tcPr>
            <w:tcW w:w="2694" w:type="dxa"/>
            <w:shd w:val="clear" w:color="auto" w:fill="FFC000"/>
          </w:tcPr>
          <w:p w14:paraId="24743ABF" w14:textId="192A606D" w:rsidR="00CE5624" w:rsidRPr="00361BB2" w:rsidRDefault="002110FB" w:rsidP="00D03FA7">
            <w:pPr>
              <w:rPr>
                <w:rFonts w:ascii="Calibri Light" w:eastAsiaTheme="majorEastAsia" w:hAnsi="Calibri Light" w:cs="Calibri Light"/>
                <w:color w:val="000000" w:themeColor="text1"/>
                <w:spacing w:val="-10"/>
                <w:sz w:val="28"/>
                <w:szCs w:val="28"/>
              </w:rPr>
            </w:pPr>
            <w:r>
              <w:rPr>
                <w:rFonts w:ascii="Calibri Light" w:eastAsiaTheme="majorEastAsia" w:hAnsi="Calibri Light" w:cs="Calibri Light"/>
                <w:color w:val="000000" w:themeColor="text1"/>
                <w:spacing w:val="-10"/>
                <w:sz w:val="28"/>
                <w:szCs w:val="28"/>
              </w:rPr>
              <w:t xml:space="preserve">10 am – 12.30 pm </w:t>
            </w:r>
          </w:p>
        </w:tc>
      </w:tr>
    </w:tbl>
    <w:p w14:paraId="219BB25F" w14:textId="77777777" w:rsidR="004344DE" w:rsidRDefault="004344DE" w:rsidP="00376359">
      <w:pPr>
        <w:spacing w:after="0"/>
        <w:rPr>
          <w:b/>
          <w:bCs/>
          <w:color w:val="00B050" w:themeColor="accent2"/>
          <w:sz w:val="28"/>
          <w:szCs w:val="28"/>
        </w:rPr>
      </w:pPr>
    </w:p>
    <w:p w14:paraId="3291FC4A" w14:textId="377BC0AE" w:rsidR="00705B65" w:rsidRPr="00165097" w:rsidRDefault="00705B65" w:rsidP="00376359">
      <w:pPr>
        <w:spacing w:after="0"/>
        <w:rPr>
          <w:b/>
          <w:bCs/>
          <w:color w:val="00B050" w:themeColor="accent2"/>
          <w:sz w:val="28"/>
          <w:szCs w:val="28"/>
        </w:rPr>
      </w:pPr>
      <w:r w:rsidRPr="00165097">
        <w:rPr>
          <w:b/>
          <w:bCs/>
          <w:color w:val="00B050" w:themeColor="accent2"/>
          <w:sz w:val="28"/>
          <w:szCs w:val="28"/>
        </w:rPr>
        <w:t xml:space="preserve">See the Our Voice events page for </w:t>
      </w:r>
      <w:r w:rsidR="006C73B6" w:rsidRPr="00165097">
        <w:rPr>
          <w:b/>
          <w:bCs/>
          <w:color w:val="00B050" w:themeColor="accent2"/>
          <w:sz w:val="28"/>
          <w:szCs w:val="28"/>
        </w:rPr>
        <w:t xml:space="preserve">more information and further dates. </w:t>
      </w:r>
    </w:p>
    <w:p w14:paraId="3E60448D" w14:textId="09F76082" w:rsidR="006C73B6" w:rsidRDefault="00E37C65" w:rsidP="00376359">
      <w:pPr>
        <w:spacing w:after="0"/>
        <w:rPr>
          <w:sz w:val="28"/>
          <w:szCs w:val="28"/>
        </w:rPr>
      </w:pPr>
      <w:hyperlink r:id="rId16" w:history="1">
        <w:r w:rsidR="00476CD4" w:rsidRPr="00165097">
          <w:rPr>
            <w:rStyle w:val="Hyperlink"/>
            <w:sz w:val="28"/>
            <w:szCs w:val="28"/>
          </w:rPr>
          <w:t>https://www.ourvoiceenfield.org.uk/events</w:t>
        </w:r>
      </w:hyperlink>
    </w:p>
    <w:p w14:paraId="1B4E5FCF" w14:textId="77777777" w:rsidR="00E4714A" w:rsidRPr="00595A7B" w:rsidRDefault="00E4714A" w:rsidP="00376359">
      <w:pPr>
        <w:spacing w:after="0"/>
        <w:rPr>
          <w:sz w:val="18"/>
          <w:szCs w:val="18"/>
        </w:rPr>
      </w:pPr>
    </w:p>
    <w:p w14:paraId="40C99689" w14:textId="3E1D53C0" w:rsidR="00376359" w:rsidRPr="00A44A43" w:rsidRDefault="00E4714A" w:rsidP="00595A7B">
      <w:pPr>
        <w:spacing w:after="0"/>
        <w:rPr>
          <w:b/>
          <w:bCs/>
          <w:color w:val="757319" w:themeColor="accent5" w:themeShade="80"/>
          <w:sz w:val="18"/>
          <w:szCs w:val="18"/>
        </w:rPr>
      </w:pPr>
      <w:r w:rsidRPr="00A44A43">
        <w:rPr>
          <w:b/>
          <w:bCs/>
          <w:color w:val="757319" w:themeColor="accent5" w:themeShade="80"/>
          <w:sz w:val="18"/>
          <w:szCs w:val="18"/>
        </w:rPr>
        <w:t>Our Voice is the official parent carer forum supporting the families of children and young people aged 0 -25 years with Special Educational Needs or Disabilities, living or attending school in the</w:t>
      </w:r>
      <w:r w:rsidR="00595A7B" w:rsidRPr="00A44A43">
        <w:rPr>
          <w:b/>
          <w:bCs/>
          <w:color w:val="757319" w:themeColor="accent5" w:themeShade="80"/>
          <w:sz w:val="18"/>
          <w:szCs w:val="18"/>
        </w:rPr>
        <w:t xml:space="preserve"> </w:t>
      </w:r>
      <w:r w:rsidRPr="00A44A43">
        <w:rPr>
          <w:b/>
          <w:bCs/>
          <w:color w:val="757319" w:themeColor="accent5" w:themeShade="80"/>
          <w:sz w:val="18"/>
          <w:szCs w:val="18"/>
        </w:rPr>
        <w:t>London Borough of Enfield. We are not part of the Local Authority</w:t>
      </w:r>
      <w:r w:rsidRPr="00A44A43">
        <w:rPr>
          <w:b/>
          <w:bCs/>
          <w:color w:val="757319" w:themeColor="accent5" w:themeShade="80"/>
          <w:sz w:val="20"/>
          <w:szCs w:val="20"/>
        </w:rPr>
        <w:t xml:space="preserve"> </w:t>
      </w:r>
      <w:r w:rsidRPr="00A44A43">
        <w:rPr>
          <w:b/>
          <w:bCs/>
          <w:color w:val="757319" w:themeColor="accent5" w:themeShade="80"/>
          <w:sz w:val="18"/>
          <w:szCs w:val="18"/>
        </w:rPr>
        <w:t>but we work with them to improve servi</w:t>
      </w:r>
      <w:r w:rsidR="00595A7B" w:rsidRPr="00A44A43">
        <w:rPr>
          <w:b/>
          <w:bCs/>
          <w:color w:val="757319" w:themeColor="accent5" w:themeShade="80"/>
          <w:sz w:val="18"/>
          <w:szCs w:val="18"/>
        </w:rPr>
        <w:t xml:space="preserve">ces for the families that we </w:t>
      </w:r>
      <w:r w:rsidR="0063442A">
        <w:rPr>
          <w:b/>
          <w:bCs/>
          <w:color w:val="757319" w:themeColor="accent5" w:themeShade="80"/>
          <w:sz w:val="18"/>
          <w:szCs w:val="18"/>
        </w:rPr>
        <w:t xml:space="preserve">represent. </w:t>
      </w:r>
      <w:r w:rsidR="00595A7B" w:rsidRPr="00A44A43">
        <w:rPr>
          <w:b/>
          <w:bCs/>
          <w:color w:val="757319" w:themeColor="accent5" w:themeShade="80"/>
          <w:sz w:val="18"/>
          <w:szCs w:val="18"/>
        </w:rPr>
        <w:t xml:space="preserve"> </w:t>
      </w:r>
    </w:p>
    <w:sectPr w:rsidR="00376359" w:rsidRPr="00A44A43" w:rsidSect="00427A18">
      <w:pgSz w:w="12240" w:h="15840"/>
      <w:pgMar w:top="567" w:right="616" w:bottom="567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A79BBB" w14:textId="77777777" w:rsidR="00427A18" w:rsidRDefault="00427A18">
      <w:pPr>
        <w:spacing w:after="0" w:line="240" w:lineRule="auto"/>
      </w:pPr>
      <w:r>
        <w:separator/>
      </w:r>
    </w:p>
  </w:endnote>
  <w:endnote w:type="continuationSeparator" w:id="0">
    <w:p w14:paraId="428C00E8" w14:textId="77777777" w:rsidR="00427A18" w:rsidRDefault="00427A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0D8387" w14:textId="77777777" w:rsidR="00427A18" w:rsidRDefault="00427A18">
      <w:pPr>
        <w:spacing w:after="0" w:line="240" w:lineRule="auto"/>
      </w:pPr>
      <w:r>
        <w:separator/>
      </w:r>
    </w:p>
  </w:footnote>
  <w:footnote w:type="continuationSeparator" w:id="0">
    <w:p w14:paraId="19692D27" w14:textId="77777777" w:rsidR="00427A18" w:rsidRDefault="00427A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1E1CF2"/>
    <w:multiLevelType w:val="hybridMultilevel"/>
    <w:tmpl w:val="56B035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B648AD"/>
    <w:multiLevelType w:val="hybridMultilevel"/>
    <w:tmpl w:val="979CCC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5F4C6D"/>
    <w:multiLevelType w:val="hybridMultilevel"/>
    <w:tmpl w:val="526090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025895"/>
    <w:multiLevelType w:val="hybridMultilevel"/>
    <w:tmpl w:val="39DC06D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DA2841"/>
    <w:multiLevelType w:val="hybridMultilevel"/>
    <w:tmpl w:val="007E3C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260AED"/>
    <w:multiLevelType w:val="hybridMultilevel"/>
    <w:tmpl w:val="96408DE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947237A"/>
    <w:multiLevelType w:val="hybridMultilevel"/>
    <w:tmpl w:val="5CC6B1CA"/>
    <w:lvl w:ilvl="0" w:tplc="72744164">
      <w:start w:val="1"/>
      <w:numFmt w:val="bullet"/>
      <w:lvlText w:val="-"/>
      <w:lvlJc w:val="left"/>
      <w:pPr>
        <w:ind w:left="936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7" w15:restartNumberingAfterBreak="0">
    <w:nsid w:val="41977353"/>
    <w:multiLevelType w:val="hybridMultilevel"/>
    <w:tmpl w:val="028298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60336B"/>
    <w:multiLevelType w:val="hybridMultilevel"/>
    <w:tmpl w:val="7B62E25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8C7969"/>
    <w:multiLevelType w:val="hybridMultilevel"/>
    <w:tmpl w:val="EC6A1C68"/>
    <w:lvl w:ilvl="0" w:tplc="72744164">
      <w:start w:val="1"/>
      <w:numFmt w:val="bullet"/>
      <w:lvlText w:val="-"/>
      <w:lvlJc w:val="left"/>
      <w:pPr>
        <w:ind w:left="648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0" w15:restartNumberingAfterBreak="0">
    <w:nsid w:val="56622297"/>
    <w:multiLevelType w:val="hybridMultilevel"/>
    <w:tmpl w:val="495E11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CD3A6E"/>
    <w:multiLevelType w:val="hybridMultilevel"/>
    <w:tmpl w:val="8100764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7E463F"/>
    <w:multiLevelType w:val="hybridMultilevel"/>
    <w:tmpl w:val="3DB244D8"/>
    <w:lvl w:ilvl="0" w:tplc="08090001">
      <w:start w:val="1"/>
      <w:numFmt w:val="bullet"/>
      <w:lvlText w:val=""/>
      <w:lvlJc w:val="left"/>
      <w:pPr>
        <w:ind w:left="93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3" w15:restartNumberingAfterBreak="0">
    <w:nsid w:val="658F762C"/>
    <w:multiLevelType w:val="hybridMultilevel"/>
    <w:tmpl w:val="88940B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05442B"/>
    <w:multiLevelType w:val="multilevel"/>
    <w:tmpl w:val="E2125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A3D668D"/>
    <w:multiLevelType w:val="hybridMultilevel"/>
    <w:tmpl w:val="D7AEDC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EA48A2"/>
    <w:multiLevelType w:val="multilevel"/>
    <w:tmpl w:val="61D21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1587D42"/>
    <w:multiLevelType w:val="hybridMultilevel"/>
    <w:tmpl w:val="615C673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8B46780"/>
    <w:multiLevelType w:val="multilevel"/>
    <w:tmpl w:val="D5388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88256355">
    <w:abstractNumId w:val="13"/>
  </w:num>
  <w:num w:numId="2" w16cid:durableId="1425876891">
    <w:abstractNumId w:val="4"/>
  </w:num>
  <w:num w:numId="3" w16cid:durableId="2010473848">
    <w:abstractNumId w:val="15"/>
  </w:num>
  <w:num w:numId="4" w16cid:durableId="1847210535">
    <w:abstractNumId w:val="2"/>
  </w:num>
  <w:num w:numId="5" w16cid:durableId="1566988916">
    <w:abstractNumId w:val="16"/>
  </w:num>
  <w:num w:numId="6" w16cid:durableId="1183057342">
    <w:abstractNumId w:val="7"/>
  </w:num>
  <w:num w:numId="7" w16cid:durableId="1616713068">
    <w:abstractNumId w:val="10"/>
  </w:num>
  <w:num w:numId="8" w16cid:durableId="758647878">
    <w:abstractNumId w:val="3"/>
  </w:num>
  <w:num w:numId="9" w16cid:durableId="360858552">
    <w:abstractNumId w:val="14"/>
  </w:num>
  <w:num w:numId="10" w16cid:durableId="867565696">
    <w:abstractNumId w:val="18"/>
  </w:num>
  <w:num w:numId="11" w16cid:durableId="1433821285">
    <w:abstractNumId w:val="5"/>
  </w:num>
  <w:num w:numId="12" w16cid:durableId="215242346">
    <w:abstractNumId w:val="1"/>
  </w:num>
  <w:num w:numId="13" w16cid:durableId="190067839">
    <w:abstractNumId w:val="11"/>
  </w:num>
  <w:num w:numId="14" w16cid:durableId="1762145350">
    <w:abstractNumId w:val="9"/>
  </w:num>
  <w:num w:numId="15" w16cid:durableId="787505461">
    <w:abstractNumId w:val="6"/>
  </w:num>
  <w:num w:numId="16" w16cid:durableId="1647469991">
    <w:abstractNumId w:val="12"/>
  </w:num>
  <w:num w:numId="17" w16cid:durableId="2088573873">
    <w:abstractNumId w:val="17"/>
  </w:num>
  <w:num w:numId="18" w16cid:durableId="1087767390">
    <w:abstractNumId w:val="0"/>
  </w:num>
  <w:num w:numId="19" w16cid:durableId="191728049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4"/>
  <w:hideSpellingErrors/>
  <w:hideGrammaticalErrors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EwNjQ0MLEwszQ0MDJV0lEKTi0uzszPAykwNqwFAD6Rt2MtAAAA"/>
  </w:docVars>
  <w:rsids>
    <w:rsidRoot w:val="00596E02"/>
    <w:rsid w:val="0000387D"/>
    <w:rsid w:val="00005EFA"/>
    <w:rsid w:val="00007BB6"/>
    <w:rsid w:val="00007BF2"/>
    <w:rsid w:val="000126AA"/>
    <w:rsid w:val="00013BD0"/>
    <w:rsid w:val="00016225"/>
    <w:rsid w:val="00022A95"/>
    <w:rsid w:val="00023BDE"/>
    <w:rsid w:val="00025914"/>
    <w:rsid w:val="00026393"/>
    <w:rsid w:val="000269FF"/>
    <w:rsid w:val="0003194C"/>
    <w:rsid w:val="00032E73"/>
    <w:rsid w:val="00032EB7"/>
    <w:rsid w:val="000430F4"/>
    <w:rsid w:val="00046F1C"/>
    <w:rsid w:val="000511E6"/>
    <w:rsid w:val="00053AFB"/>
    <w:rsid w:val="00060FFA"/>
    <w:rsid w:val="00063E52"/>
    <w:rsid w:val="00072F0A"/>
    <w:rsid w:val="000858A7"/>
    <w:rsid w:val="00092C21"/>
    <w:rsid w:val="000A68EB"/>
    <w:rsid w:val="000B0F41"/>
    <w:rsid w:val="000B598C"/>
    <w:rsid w:val="000B7B5F"/>
    <w:rsid w:val="000C0166"/>
    <w:rsid w:val="000C2A06"/>
    <w:rsid w:val="000D0F12"/>
    <w:rsid w:val="000D135B"/>
    <w:rsid w:val="000D66C0"/>
    <w:rsid w:val="000E54A0"/>
    <w:rsid w:val="000F5434"/>
    <w:rsid w:val="000F7045"/>
    <w:rsid w:val="00103363"/>
    <w:rsid w:val="00105961"/>
    <w:rsid w:val="001077E4"/>
    <w:rsid w:val="00114617"/>
    <w:rsid w:val="001225CC"/>
    <w:rsid w:val="00124453"/>
    <w:rsid w:val="00136EF0"/>
    <w:rsid w:val="00136F43"/>
    <w:rsid w:val="0013743A"/>
    <w:rsid w:val="00137DBE"/>
    <w:rsid w:val="00145534"/>
    <w:rsid w:val="0015269E"/>
    <w:rsid w:val="001640E9"/>
    <w:rsid w:val="00164F0B"/>
    <w:rsid w:val="00165097"/>
    <w:rsid w:val="00166662"/>
    <w:rsid w:val="00167A25"/>
    <w:rsid w:val="001751A7"/>
    <w:rsid w:val="00175E44"/>
    <w:rsid w:val="001763C1"/>
    <w:rsid w:val="00177812"/>
    <w:rsid w:val="00180501"/>
    <w:rsid w:val="00181596"/>
    <w:rsid w:val="00182506"/>
    <w:rsid w:val="001926D6"/>
    <w:rsid w:val="001943E7"/>
    <w:rsid w:val="00195403"/>
    <w:rsid w:val="00196D79"/>
    <w:rsid w:val="001A39FB"/>
    <w:rsid w:val="001A73F0"/>
    <w:rsid w:val="001A7E31"/>
    <w:rsid w:val="001B15A9"/>
    <w:rsid w:val="001B579C"/>
    <w:rsid w:val="001C021A"/>
    <w:rsid w:val="001C3E02"/>
    <w:rsid w:val="001C6109"/>
    <w:rsid w:val="001D4092"/>
    <w:rsid w:val="001D5731"/>
    <w:rsid w:val="001D60C5"/>
    <w:rsid w:val="001E64AC"/>
    <w:rsid w:val="001E64D0"/>
    <w:rsid w:val="001F398A"/>
    <w:rsid w:val="00203BD9"/>
    <w:rsid w:val="002068AD"/>
    <w:rsid w:val="002110FB"/>
    <w:rsid w:val="0021609E"/>
    <w:rsid w:val="00220EDE"/>
    <w:rsid w:val="00221B20"/>
    <w:rsid w:val="00223FBC"/>
    <w:rsid w:val="002262FE"/>
    <w:rsid w:val="002271DB"/>
    <w:rsid w:val="002323B5"/>
    <w:rsid w:val="00237022"/>
    <w:rsid w:val="00240F03"/>
    <w:rsid w:val="00254EAA"/>
    <w:rsid w:val="002604A2"/>
    <w:rsid w:val="00261171"/>
    <w:rsid w:val="0026364F"/>
    <w:rsid w:val="00284D21"/>
    <w:rsid w:val="002851EB"/>
    <w:rsid w:val="002900DD"/>
    <w:rsid w:val="00294376"/>
    <w:rsid w:val="00294BF6"/>
    <w:rsid w:val="002A36C2"/>
    <w:rsid w:val="002A579E"/>
    <w:rsid w:val="002A706B"/>
    <w:rsid w:val="002B0EA1"/>
    <w:rsid w:val="002B33F7"/>
    <w:rsid w:val="002B3C9F"/>
    <w:rsid w:val="002B554A"/>
    <w:rsid w:val="002C3D95"/>
    <w:rsid w:val="002D0C9E"/>
    <w:rsid w:val="002D179D"/>
    <w:rsid w:val="002D5C32"/>
    <w:rsid w:val="002E5D42"/>
    <w:rsid w:val="002E79F2"/>
    <w:rsid w:val="002F06C7"/>
    <w:rsid w:val="002F20E6"/>
    <w:rsid w:val="002F2F38"/>
    <w:rsid w:val="00300201"/>
    <w:rsid w:val="003038E3"/>
    <w:rsid w:val="003079AD"/>
    <w:rsid w:val="00311949"/>
    <w:rsid w:val="0032140A"/>
    <w:rsid w:val="00323466"/>
    <w:rsid w:val="003245C6"/>
    <w:rsid w:val="00326AC6"/>
    <w:rsid w:val="003272DA"/>
    <w:rsid w:val="00340A60"/>
    <w:rsid w:val="00341E73"/>
    <w:rsid w:val="00342C27"/>
    <w:rsid w:val="00353E83"/>
    <w:rsid w:val="00356635"/>
    <w:rsid w:val="00361BB2"/>
    <w:rsid w:val="003652EF"/>
    <w:rsid w:val="00365426"/>
    <w:rsid w:val="00366BBC"/>
    <w:rsid w:val="00372487"/>
    <w:rsid w:val="00373971"/>
    <w:rsid w:val="00376359"/>
    <w:rsid w:val="00377970"/>
    <w:rsid w:val="00384181"/>
    <w:rsid w:val="00385D80"/>
    <w:rsid w:val="003948E8"/>
    <w:rsid w:val="00397433"/>
    <w:rsid w:val="0039778D"/>
    <w:rsid w:val="003B209E"/>
    <w:rsid w:val="003B2F41"/>
    <w:rsid w:val="003B3FDF"/>
    <w:rsid w:val="003B75AF"/>
    <w:rsid w:val="003C4617"/>
    <w:rsid w:val="003C5D11"/>
    <w:rsid w:val="003C6C03"/>
    <w:rsid w:val="003D5982"/>
    <w:rsid w:val="003D634A"/>
    <w:rsid w:val="003F099A"/>
    <w:rsid w:val="003F18E8"/>
    <w:rsid w:val="003F37FE"/>
    <w:rsid w:val="003F4FAE"/>
    <w:rsid w:val="003F74CE"/>
    <w:rsid w:val="00400F22"/>
    <w:rsid w:val="00410025"/>
    <w:rsid w:val="00412A0D"/>
    <w:rsid w:val="00413E04"/>
    <w:rsid w:val="00414587"/>
    <w:rsid w:val="0041617A"/>
    <w:rsid w:val="00416735"/>
    <w:rsid w:val="004179DF"/>
    <w:rsid w:val="0042366F"/>
    <w:rsid w:val="00427A18"/>
    <w:rsid w:val="00432705"/>
    <w:rsid w:val="004327C6"/>
    <w:rsid w:val="004344DE"/>
    <w:rsid w:val="00443C2E"/>
    <w:rsid w:val="0045604E"/>
    <w:rsid w:val="00473923"/>
    <w:rsid w:val="00474B5B"/>
    <w:rsid w:val="00476CD4"/>
    <w:rsid w:val="00481C22"/>
    <w:rsid w:val="004831B0"/>
    <w:rsid w:val="00491F5F"/>
    <w:rsid w:val="004950DC"/>
    <w:rsid w:val="00497F75"/>
    <w:rsid w:val="004B4EE8"/>
    <w:rsid w:val="004D2DDF"/>
    <w:rsid w:val="004D2EE8"/>
    <w:rsid w:val="004D3F51"/>
    <w:rsid w:val="004D5180"/>
    <w:rsid w:val="004E3771"/>
    <w:rsid w:val="004E3855"/>
    <w:rsid w:val="004E55B7"/>
    <w:rsid w:val="004E6649"/>
    <w:rsid w:val="004E6E7C"/>
    <w:rsid w:val="004E7FD5"/>
    <w:rsid w:val="00500D0B"/>
    <w:rsid w:val="005020BB"/>
    <w:rsid w:val="00502707"/>
    <w:rsid w:val="00502ED0"/>
    <w:rsid w:val="00507213"/>
    <w:rsid w:val="00507226"/>
    <w:rsid w:val="00510428"/>
    <w:rsid w:val="00512CDC"/>
    <w:rsid w:val="0051451F"/>
    <w:rsid w:val="005222B4"/>
    <w:rsid w:val="00525347"/>
    <w:rsid w:val="005261D7"/>
    <w:rsid w:val="00534147"/>
    <w:rsid w:val="0053719E"/>
    <w:rsid w:val="00540723"/>
    <w:rsid w:val="0054413F"/>
    <w:rsid w:val="005448C0"/>
    <w:rsid w:val="0055124F"/>
    <w:rsid w:val="00552E23"/>
    <w:rsid w:val="00553235"/>
    <w:rsid w:val="005545E4"/>
    <w:rsid w:val="005559FA"/>
    <w:rsid w:val="00557458"/>
    <w:rsid w:val="00563374"/>
    <w:rsid w:val="00565475"/>
    <w:rsid w:val="0057130C"/>
    <w:rsid w:val="00572215"/>
    <w:rsid w:val="00580E4E"/>
    <w:rsid w:val="00584147"/>
    <w:rsid w:val="00586808"/>
    <w:rsid w:val="00595A7B"/>
    <w:rsid w:val="00596E02"/>
    <w:rsid w:val="005B0C97"/>
    <w:rsid w:val="005B2D90"/>
    <w:rsid w:val="005B3114"/>
    <w:rsid w:val="005C15B6"/>
    <w:rsid w:val="005C26CF"/>
    <w:rsid w:val="005C3856"/>
    <w:rsid w:val="005C6635"/>
    <w:rsid w:val="005C74AD"/>
    <w:rsid w:val="005D15EF"/>
    <w:rsid w:val="005D4656"/>
    <w:rsid w:val="005D78EC"/>
    <w:rsid w:val="005F2E35"/>
    <w:rsid w:val="005F4DB3"/>
    <w:rsid w:val="00615AA6"/>
    <w:rsid w:val="006170D0"/>
    <w:rsid w:val="006240AA"/>
    <w:rsid w:val="0062687B"/>
    <w:rsid w:val="00631517"/>
    <w:rsid w:val="00631B17"/>
    <w:rsid w:val="0063442A"/>
    <w:rsid w:val="006375B2"/>
    <w:rsid w:val="00640D7B"/>
    <w:rsid w:val="006425CF"/>
    <w:rsid w:val="00644324"/>
    <w:rsid w:val="00651C8D"/>
    <w:rsid w:val="00652E3D"/>
    <w:rsid w:val="00672EFA"/>
    <w:rsid w:val="006766F9"/>
    <w:rsid w:val="00697DD4"/>
    <w:rsid w:val="006A51E9"/>
    <w:rsid w:val="006B1FAD"/>
    <w:rsid w:val="006B798C"/>
    <w:rsid w:val="006C73B6"/>
    <w:rsid w:val="006D5306"/>
    <w:rsid w:val="006E057E"/>
    <w:rsid w:val="006E7A0E"/>
    <w:rsid w:val="006F3635"/>
    <w:rsid w:val="006F520C"/>
    <w:rsid w:val="007009DB"/>
    <w:rsid w:val="007025EF"/>
    <w:rsid w:val="00705B65"/>
    <w:rsid w:val="00706D82"/>
    <w:rsid w:val="00707841"/>
    <w:rsid w:val="007175F1"/>
    <w:rsid w:val="0072162F"/>
    <w:rsid w:val="0072425A"/>
    <w:rsid w:val="00726AED"/>
    <w:rsid w:val="007303D2"/>
    <w:rsid w:val="00732590"/>
    <w:rsid w:val="00753E85"/>
    <w:rsid w:val="00756A07"/>
    <w:rsid w:val="00757761"/>
    <w:rsid w:val="007577B6"/>
    <w:rsid w:val="00757B3A"/>
    <w:rsid w:val="00760AFA"/>
    <w:rsid w:val="007627EA"/>
    <w:rsid w:val="00763614"/>
    <w:rsid w:val="007826D6"/>
    <w:rsid w:val="007913FC"/>
    <w:rsid w:val="00791DBE"/>
    <w:rsid w:val="00795D23"/>
    <w:rsid w:val="007A3E52"/>
    <w:rsid w:val="007A3E61"/>
    <w:rsid w:val="007A4EAC"/>
    <w:rsid w:val="007B3033"/>
    <w:rsid w:val="007B307B"/>
    <w:rsid w:val="007B752F"/>
    <w:rsid w:val="007D519C"/>
    <w:rsid w:val="007D6A1D"/>
    <w:rsid w:val="007D6FF3"/>
    <w:rsid w:val="007F183B"/>
    <w:rsid w:val="007F2CAA"/>
    <w:rsid w:val="00801226"/>
    <w:rsid w:val="008142B6"/>
    <w:rsid w:val="0081751C"/>
    <w:rsid w:val="00820B5A"/>
    <w:rsid w:val="00824E09"/>
    <w:rsid w:val="00835273"/>
    <w:rsid w:val="0084028A"/>
    <w:rsid w:val="00843682"/>
    <w:rsid w:val="008461F1"/>
    <w:rsid w:val="008506B2"/>
    <w:rsid w:val="00851E02"/>
    <w:rsid w:val="00854D31"/>
    <w:rsid w:val="0085538A"/>
    <w:rsid w:val="0087542F"/>
    <w:rsid w:val="00880AAC"/>
    <w:rsid w:val="008813C7"/>
    <w:rsid w:val="00887B23"/>
    <w:rsid w:val="00891ED5"/>
    <w:rsid w:val="0089454D"/>
    <w:rsid w:val="008951AD"/>
    <w:rsid w:val="008956E6"/>
    <w:rsid w:val="00895770"/>
    <w:rsid w:val="008A38E3"/>
    <w:rsid w:val="008A44EA"/>
    <w:rsid w:val="008A495B"/>
    <w:rsid w:val="008B4B41"/>
    <w:rsid w:val="008B5D00"/>
    <w:rsid w:val="008B6204"/>
    <w:rsid w:val="008B7D5E"/>
    <w:rsid w:val="008C2146"/>
    <w:rsid w:val="008C56B7"/>
    <w:rsid w:val="008D4CDE"/>
    <w:rsid w:val="008E0C20"/>
    <w:rsid w:val="008E6B4D"/>
    <w:rsid w:val="0090273B"/>
    <w:rsid w:val="00907E65"/>
    <w:rsid w:val="00917B47"/>
    <w:rsid w:val="00922F64"/>
    <w:rsid w:val="009264F4"/>
    <w:rsid w:val="009267AB"/>
    <w:rsid w:val="00927B0B"/>
    <w:rsid w:val="00941689"/>
    <w:rsid w:val="0094258F"/>
    <w:rsid w:val="00947809"/>
    <w:rsid w:val="0095177B"/>
    <w:rsid w:val="00957B37"/>
    <w:rsid w:val="00961425"/>
    <w:rsid w:val="00964E78"/>
    <w:rsid w:val="00965081"/>
    <w:rsid w:val="009651E2"/>
    <w:rsid w:val="00965A5B"/>
    <w:rsid w:val="00966436"/>
    <w:rsid w:val="00971162"/>
    <w:rsid w:val="009716DE"/>
    <w:rsid w:val="00972924"/>
    <w:rsid w:val="00982F25"/>
    <w:rsid w:val="00986AEF"/>
    <w:rsid w:val="00990E04"/>
    <w:rsid w:val="00990E17"/>
    <w:rsid w:val="009A0EF2"/>
    <w:rsid w:val="009A4BEE"/>
    <w:rsid w:val="009A4D83"/>
    <w:rsid w:val="009A4F64"/>
    <w:rsid w:val="009A516E"/>
    <w:rsid w:val="009B6DAD"/>
    <w:rsid w:val="009C7F07"/>
    <w:rsid w:val="009D3DAC"/>
    <w:rsid w:val="009D6FB3"/>
    <w:rsid w:val="009E4CC6"/>
    <w:rsid w:val="009E4D92"/>
    <w:rsid w:val="009E58D3"/>
    <w:rsid w:val="009E62AA"/>
    <w:rsid w:val="009F54B9"/>
    <w:rsid w:val="009F5AC8"/>
    <w:rsid w:val="009F63BB"/>
    <w:rsid w:val="009F7671"/>
    <w:rsid w:val="00A03490"/>
    <w:rsid w:val="00A10ACA"/>
    <w:rsid w:val="00A11398"/>
    <w:rsid w:val="00A11EED"/>
    <w:rsid w:val="00A258CD"/>
    <w:rsid w:val="00A306E7"/>
    <w:rsid w:val="00A339E7"/>
    <w:rsid w:val="00A352FE"/>
    <w:rsid w:val="00A3563A"/>
    <w:rsid w:val="00A44A43"/>
    <w:rsid w:val="00A47632"/>
    <w:rsid w:val="00A479BA"/>
    <w:rsid w:val="00A51B49"/>
    <w:rsid w:val="00A51EE8"/>
    <w:rsid w:val="00A531EC"/>
    <w:rsid w:val="00A61EA5"/>
    <w:rsid w:val="00A63965"/>
    <w:rsid w:val="00A668C6"/>
    <w:rsid w:val="00A70433"/>
    <w:rsid w:val="00A71106"/>
    <w:rsid w:val="00A75A20"/>
    <w:rsid w:val="00A81BD5"/>
    <w:rsid w:val="00A82319"/>
    <w:rsid w:val="00A82F86"/>
    <w:rsid w:val="00A851A1"/>
    <w:rsid w:val="00A97D3F"/>
    <w:rsid w:val="00AB2994"/>
    <w:rsid w:val="00AB560F"/>
    <w:rsid w:val="00AB6EBD"/>
    <w:rsid w:val="00AC4DE5"/>
    <w:rsid w:val="00AE2916"/>
    <w:rsid w:val="00AF28DD"/>
    <w:rsid w:val="00AF6D0A"/>
    <w:rsid w:val="00AF6ED5"/>
    <w:rsid w:val="00AF7A10"/>
    <w:rsid w:val="00B15586"/>
    <w:rsid w:val="00B22B94"/>
    <w:rsid w:val="00B35639"/>
    <w:rsid w:val="00B3774A"/>
    <w:rsid w:val="00B405F9"/>
    <w:rsid w:val="00B43EA4"/>
    <w:rsid w:val="00B44159"/>
    <w:rsid w:val="00B450FA"/>
    <w:rsid w:val="00B45309"/>
    <w:rsid w:val="00B55E5D"/>
    <w:rsid w:val="00B569CB"/>
    <w:rsid w:val="00B579B4"/>
    <w:rsid w:val="00B61EF7"/>
    <w:rsid w:val="00B64F5F"/>
    <w:rsid w:val="00B66AF6"/>
    <w:rsid w:val="00B733CC"/>
    <w:rsid w:val="00B75F02"/>
    <w:rsid w:val="00B7642F"/>
    <w:rsid w:val="00B76D7E"/>
    <w:rsid w:val="00B876F4"/>
    <w:rsid w:val="00B9567D"/>
    <w:rsid w:val="00B973DF"/>
    <w:rsid w:val="00BA0F14"/>
    <w:rsid w:val="00BA42C0"/>
    <w:rsid w:val="00BA720A"/>
    <w:rsid w:val="00BA7DBB"/>
    <w:rsid w:val="00BB2063"/>
    <w:rsid w:val="00BB5DEF"/>
    <w:rsid w:val="00BB6C06"/>
    <w:rsid w:val="00BC2B49"/>
    <w:rsid w:val="00BC41EE"/>
    <w:rsid w:val="00BC5746"/>
    <w:rsid w:val="00BC646C"/>
    <w:rsid w:val="00BD2046"/>
    <w:rsid w:val="00BD25B0"/>
    <w:rsid w:val="00BE0F79"/>
    <w:rsid w:val="00BE215E"/>
    <w:rsid w:val="00BE4BA8"/>
    <w:rsid w:val="00BF0DDC"/>
    <w:rsid w:val="00BF7CF7"/>
    <w:rsid w:val="00C11B98"/>
    <w:rsid w:val="00C15307"/>
    <w:rsid w:val="00C21D64"/>
    <w:rsid w:val="00C21EC1"/>
    <w:rsid w:val="00C30D08"/>
    <w:rsid w:val="00C348F1"/>
    <w:rsid w:val="00C37B81"/>
    <w:rsid w:val="00C4280F"/>
    <w:rsid w:val="00C43C31"/>
    <w:rsid w:val="00C43DF2"/>
    <w:rsid w:val="00C52F19"/>
    <w:rsid w:val="00C667A2"/>
    <w:rsid w:val="00C71CEF"/>
    <w:rsid w:val="00C75A30"/>
    <w:rsid w:val="00C769D7"/>
    <w:rsid w:val="00C938E4"/>
    <w:rsid w:val="00C94ED1"/>
    <w:rsid w:val="00CA6210"/>
    <w:rsid w:val="00CB3AF8"/>
    <w:rsid w:val="00CC294C"/>
    <w:rsid w:val="00CD23A8"/>
    <w:rsid w:val="00CE12CE"/>
    <w:rsid w:val="00CE461B"/>
    <w:rsid w:val="00CE4D94"/>
    <w:rsid w:val="00CE5624"/>
    <w:rsid w:val="00CF0022"/>
    <w:rsid w:val="00CF12E8"/>
    <w:rsid w:val="00D1598E"/>
    <w:rsid w:val="00D21230"/>
    <w:rsid w:val="00D27769"/>
    <w:rsid w:val="00D31624"/>
    <w:rsid w:val="00D37E91"/>
    <w:rsid w:val="00D44562"/>
    <w:rsid w:val="00D458DD"/>
    <w:rsid w:val="00D4766A"/>
    <w:rsid w:val="00D47DA5"/>
    <w:rsid w:val="00D5139F"/>
    <w:rsid w:val="00D52481"/>
    <w:rsid w:val="00D5360E"/>
    <w:rsid w:val="00D54C9C"/>
    <w:rsid w:val="00D6073F"/>
    <w:rsid w:val="00D655AE"/>
    <w:rsid w:val="00D71259"/>
    <w:rsid w:val="00D7167D"/>
    <w:rsid w:val="00D76CAE"/>
    <w:rsid w:val="00D7742A"/>
    <w:rsid w:val="00D80060"/>
    <w:rsid w:val="00D80B20"/>
    <w:rsid w:val="00D80B2D"/>
    <w:rsid w:val="00D83845"/>
    <w:rsid w:val="00D903A2"/>
    <w:rsid w:val="00D922D6"/>
    <w:rsid w:val="00D936E9"/>
    <w:rsid w:val="00DA34F0"/>
    <w:rsid w:val="00DA43FF"/>
    <w:rsid w:val="00DB47BC"/>
    <w:rsid w:val="00DC5639"/>
    <w:rsid w:val="00DD05A7"/>
    <w:rsid w:val="00DD770E"/>
    <w:rsid w:val="00DE4CE6"/>
    <w:rsid w:val="00DE5375"/>
    <w:rsid w:val="00DE67B7"/>
    <w:rsid w:val="00DE77DC"/>
    <w:rsid w:val="00DF38EF"/>
    <w:rsid w:val="00DF488B"/>
    <w:rsid w:val="00E110D5"/>
    <w:rsid w:val="00E11956"/>
    <w:rsid w:val="00E20500"/>
    <w:rsid w:val="00E20F2E"/>
    <w:rsid w:val="00E220B1"/>
    <w:rsid w:val="00E253A8"/>
    <w:rsid w:val="00E328C0"/>
    <w:rsid w:val="00E348BF"/>
    <w:rsid w:val="00E37C65"/>
    <w:rsid w:val="00E40853"/>
    <w:rsid w:val="00E41A95"/>
    <w:rsid w:val="00E44A39"/>
    <w:rsid w:val="00E4624A"/>
    <w:rsid w:val="00E46A9B"/>
    <w:rsid w:val="00E4714A"/>
    <w:rsid w:val="00E476BB"/>
    <w:rsid w:val="00E47D4D"/>
    <w:rsid w:val="00E517A2"/>
    <w:rsid w:val="00E53200"/>
    <w:rsid w:val="00E5423F"/>
    <w:rsid w:val="00E55569"/>
    <w:rsid w:val="00E56927"/>
    <w:rsid w:val="00E62813"/>
    <w:rsid w:val="00E63E19"/>
    <w:rsid w:val="00E63EB6"/>
    <w:rsid w:val="00E70E4A"/>
    <w:rsid w:val="00E72278"/>
    <w:rsid w:val="00E8154B"/>
    <w:rsid w:val="00E82BB8"/>
    <w:rsid w:val="00E8741E"/>
    <w:rsid w:val="00EA71D8"/>
    <w:rsid w:val="00EB50BF"/>
    <w:rsid w:val="00EC4736"/>
    <w:rsid w:val="00EC7A21"/>
    <w:rsid w:val="00ED5EAE"/>
    <w:rsid w:val="00EE4F4E"/>
    <w:rsid w:val="00EE7FF9"/>
    <w:rsid w:val="00EF338B"/>
    <w:rsid w:val="00EF392E"/>
    <w:rsid w:val="00F015E0"/>
    <w:rsid w:val="00F04852"/>
    <w:rsid w:val="00F07043"/>
    <w:rsid w:val="00F22591"/>
    <w:rsid w:val="00F2364C"/>
    <w:rsid w:val="00F24A1D"/>
    <w:rsid w:val="00F266AE"/>
    <w:rsid w:val="00F27FA6"/>
    <w:rsid w:val="00F31BB2"/>
    <w:rsid w:val="00F333CB"/>
    <w:rsid w:val="00F73A98"/>
    <w:rsid w:val="00F762B4"/>
    <w:rsid w:val="00F85DB2"/>
    <w:rsid w:val="00F87346"/>
    <w:rsid w:val="00F9059F"/>
    <w:rsid w:val="00F958EB"/>
    <w:rsid w:val="00F9684B"/>
    <w:rsid w:val="00FB0AEA"/>
    <w:rsid w:val="00FB2814"/>
    <w:rsid w:val="00FD3B12"/>
    <w:rsid w:val="00FD7654"/>
    <w:rsid w:val="00FD7FF9"/>
    <w:rsid w:val="00FE01BD"/>
    <w:rsid w:val="00FE2CD7"/>
    <w:rsid w:val="00FE49C5"/>
    <w:rsid w:val="00FE5263"/>
    <w:rsid w:val="00FE60B8"/>
    <w:rsid w:val="00FF4B65"/>
    <w:rsid w:val="00FF5A5B"/>
    <w:rsid w:val="00FF767B"/>
    <w:rsid w:val="00FF7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734BBA5"/>
  <w15:chartTrackingRefBased/>
  <w15:docId w15:val="{3DC4F794-E5CA-40CA-897B-C0639B5CD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6E02"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596E02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E57200" w:themeColor="accent1" w:themeShade="BF"/>
      <w:sz w:val="30"/>
      <w:szCs w:val="3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96E02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00833B" w:themeColor="accent2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96E02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606062" w:themeColor="accent6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96E0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AFAC26" w:themeColor="accent5" w:themeShade="BF"/>
      <w:sz w:val="25"/>
      <w:szCs w:val="25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96E0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005827" w:themeColor="accent2" w:themeShade="80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96E0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04041" w:themeColor="accent6" w:themeShade="80"/>
      <w:sz w:val="23"/>
      <w:szCs w:val="23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96E0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color w:val="994C00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96E0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005827" w:themeColor="accent2" w:themeShade="80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96E0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color w:val="404041" w:themeColor="accent6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596E02"/>
    <w:pPr>
      <w:spacing w:after="0" w:line="240" w:lineRule="auto"/>
      <w:contextualSpacing/>
    </w:pPr>
    <w:rPr>
      <w:rFonts w:asciiTheme="majorHAnsi" w:eastAsiaTheme="majorEastAsia" w:hAnsiTheme="majorHAnsi" w:cstheme="majorBidi"/>
      <w:color w:val="E57200" w:themeColor="accent1" w:themeShade="BF"/>
      <w:spacing w:val="-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96E02"/>
    <w:rPr>
      <w:rFonts w:asciiTheme="majorHAnsi" w:eastAsiaTheme="majorEastAsia" w:hAnsiTheme="majorHAnsi" w:cstheme="majorBidi"/>
      <w:color w:val="E57200" w:themeColor="accent1" w:themeShade="BF"/>
      <w:spacing w:val="-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96E02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</w:rPr>
  </w:style>
  <w:style w:type="character" w:customStyle="1" w:styleId="SubtitleChar">
    <w:name w:val="Subtitle Char"/>
    <w:basedOn w:val="DefaultParagraphFont"/>
    <w:link w:val="Subtitle"/>
    <w:uiPriority w:val="11"/>
    <w:rsid w:val="00596E02"/>
    <w:rPr>
      <w:rFonts w:asciiTheme="majorHAnsi" w:eastAsiaTheme="majorEastAsia" w:hAnsiTheme="majorHAnsi" w:cstheme="majorBidi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596E02"/>
    <w:rPr>
      <w:rFonts w:asciiTheme="majorHAnsi" w:eastAsiaTheme="majorEastAsia" w:hAnsiTheme="majorHAnsi" w:cstheme="majorBidi"/>
      <w:color w:val="E57200" w:themeColor="accent1" w:themeShade="BF"/>
      <w:sz w:val="30"/>
      <w:szCs w:val="30"/>
    </w:rPr>
  </w:style>
  <w:style w:type="paragraph" w:customStyle="1" w:styleId="BlockHeading">
    <w:name w:val="Block Heading"/>
    <w:basedOn w:val="Normal"/>
    <w:next w:val="BlockText"/>
    <w:uiPriority w:val="3"/>
    <w:pPr>
      <w:spacing w:after="180" w:line="216" w:lineRule="auto"/>
      <w:ind w:left="288" w:right="288"/>
    </w:pPr>
    <w:rPr>
      <w:rFonts w:asciiTheme="majorHAnsi" w:eastAsiaTheme="majorEastAsia" w:hAnsiTheme="majorHAnsi" w:cstheme="majorBidi"/>
      <w:b/>
      <w:bCs/>
      <w:caps/>
      <w:color w:val="FFFFFF" w:themeColor="background1"/>
      <w:sz w:val="28"/>
    </w:rPr>
  </w:style>
  <w:style w:type="paragraph" w:styleId="Caption">
    <w:name w:val="caption"/>
    <w:basedOn w:val="Normal"/>
    <w:next w:val="Normal"/>
    <w:uiPriority w:val="35"/>
    <w:unhideWhenUsed/>
    <w:qFormat/>
    <w:rsid w:val="00596E02"/>
    <w:pPr>
      <w:spacing w:line="240" w:lineRule="auto"/>
    </w:pPr>
    <w:rPr>
      <w:b/>
      <w:bCs/>
      <w:smallCaps/>
      <w:color w:val="FF9933" w:themeColor="accent1"/>
      <w:spacing w:val="6"/>
    </w:rPr>
  </w:style>
  <w:style w:type="paragraph" w:styleId="BlockText">
    <w:name w:val="Block Text"/>
    <w:basedOn w:val="Normal"/>
    <w:uiPriority w:val="3"/>
    <w:unhideWhenUsed/>
    <w:pPr>
      <w:spacing w:after="180" w:line="312" w:lineRule="auto"/>
      <w:ind w:left="288" w:right="288"/>
    </w:pPr>
    <w:rPr>
      <w:color w:val="FFFFFF" w:themeColor="background1"/>
    </w:rPr>
  </w:style>
  <w:style w:type="character" w:customStyle="1" w:styleId="Heading2Char">
    <w:name w:val="Heading 2 Char"/>
    <w:basedOn w:val="DefaultParagraphFont"/>
    <w:link w:val="Heading2"/>
    <w:uiPriority w:val="9"/>
    <w:rsid w:val="00596E02"/>
    <w:rPr>
      <w:rFonts w:asciiTheme="majorHAnsi" w:eastAsiaTheme="majorEastAsia" w:hAnsiTheme="majorHAnsi" w:cstheme="majorBidi"/>
      <w:color w:val="00833B" w:themeColor="accent2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596E02"/>
    <w:rPr>
      <w:rFonts w:asciiTheme="majorHAnsi" w:eastAsiaTheme="majorEastAsia" w:hAnsiTheme="majorHAnsi" w:cstheme="majorBidi"/>
      <w:color w:val="606062" w:themeColor="accent6" w:themeShade="BF"/>
      <w:sz w:val="26"/>
      <w:szCs w:val="26"/>
    </w:rPr>
  </w:style>
  <w:style w:type="paragraph" w:styleId="Quote">
    <w:name w:val="Quote"/>
    <w:basedOn w:val="Normal"/>
    <w:next w:val="Normal"/>
    <w:link w:val="QuoteChar"/>
    <w:uiPriority w:val="29"/>
    <w:qFormat/>
    <w:rsid w:val="00596E02"/>
    <w:pPr>
      <w:spacing w:before="120"/>
      <w:ind w:left="720" w:right="720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596E02"/>
    <w:rPr>
      <w:i/>
      <w:i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96E02"/>
    <w:rPr>
      <w:rFonts w:asciiTheme="majorHAnsi" w:eastAsiaTheme="majorEastAsia" w:hAnsiTheme="majorHAnsi" w:cstheme="majorBidi"/>
      <w:i/>
      <w:iCs/>
      <w:color w:val="AFAC26" w:themeColor="accent5" w:themeShade="BF"/>
      <w:sz w:val="25"/>
      <w:szCs w:val="25"/>
    </w:rPr>
  </w:style>
  <w:style w:type="paragraph" w:customStyle="1" w:styleId="ContactInfo">
    <w:name w:val="Contact Info"/>
    <w:basedOn w:val="Normal"/>
    <w:uiPriority w:val="5"/>
    <w:pPr>
      <w:spacing w:after="0"/>
    </w:pPr>
  </w:style>
  <w:style w:type="paragraph" w:customStyle="1" w:styleId="ContactHeading">
    <w:name w:val="Contact Heading"/>
    <w:basedOn w:val="Normal"/>
    <w:uiPriority w:val="4"/>
    <w:pPr>
      <w:spacing w:before="320" w:line="240" w:lineRule="auto"/>
    </w:pPr>
    <w:rPr>
      <w:rFonts w:asciiTheme="majorHAnsi" w:eastAsiaTheme="majorEastAsia" w:hAnsiTheme="majorHAnsi" w:cstheme="majorBidi"/>
      <w:color w:val="E57200" w:themeColor="accent1" w:themeShade="BF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color w:val="auto"/>
      <w:kern w:val="0"/>
      <w:lang w:eastAsia="en-US"/>
      <w14:ligatures w14:val="none"/>
    </w:rPr>
  </w:style>
  <w:style w:type="paragraph" w:customStyle="1" w:styleId="Organization">
    <w:name w:val="Organization"/>
    <w:basedOn w:val="Normal"/>
    <w:uiPriority w:val="7"/>
    <w:pPr>
      <w:spacing w:after="0"/>
    </w:pPr>
    <w:rPr>
      <w:rFonts w:asciiTheme="majorHAnsi" w:eastAsiaTheme="majorEastAsia" w:hAnsiTheme="majorHAnsi" w:cstheme="majorBidi"/>
      <w:b/>
      <w:bCs/>
      <w:caps/>
      <w:color w:val="E57200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96E02"/>
    <w:rPr>
      <w:rFonts w:asciiTheme="majorHAnsi" w:eastAsiaTheme="majorEastAsia" w:hAnsiTheme="majorHAnsi" w:cstheme="majorBidi"/>
      <w:i/>
      <w:iCs/>
      <w:color w:val="005827" w:themeColor="accent2" w:themeShade="80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596E02"/>
    <w:rPr>
      <w:b w:val="0"/>
      <w:bCs w:val="0"/>
      <w:i/>
      <w:iCs/>
      <w:color w:val="FF9933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96E02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FF9933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96E02"/>
    <w:rPr>
      <w:rFonts w:asciiTheme="majorHAnsi" w:eastAsiaTheme="majorEastAsia" w:hAnsiTheme="majorHAnsi" w:cstheme="majorBidi"/>
      <w:color w:val="FF9933" w:themeColor="accent1"/>
      <w:sz w:val="24"/>
      <w:szCs w:val="24"/>
    </w:rPr>
  </w:style>
  <w:style w:type="character" w:styleId="IntenseReference">
    <w:name w:val="Intense Reference"/>
    <w:basedOn w:val="DefaultParagraphFont"/>
    <w:uiPriority w:val="32"/>
    <w:qFormat/>
    <w:rsid w:val="00596E02"/>
    <w:rPr>
      <w:b/>
      <w:bCs/>
      <w:smallCaps/>
      <w:color w:val="FF9933" w:themeColor="accent1"/>
      <w:spacing w:val="5"/>
      <w:u w:val="single"/>
    </w:rPr>
  </w:style>
  <w:style w:type="paragraph" w:styleId="Header">
    <w:name w:val="header"/>
    <w:basedOn w:val="Normal"/>
    <w:link w:val="Head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ContactInfoBold">
    <w:name w:val="Contact Info Bold"/>
    <w:basedOn w:val="Normal"/>
    <w:uiPriority w:val="6"/>
    <w:pPr>
      <w:spacing w:after="0"/>
    </w:pPr>
    <w:rPr>
      <w:b/>
      <w:noProof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96E02"/>
    <w:rPr>
      <w:rFonts w:asciiTheme="majorHAnsi" w:eastAsiaTheme="majorEastAsia" w:hAnsiTheme="majorHAnsi" w:cstheme="majorBidi"/>
      <w:i/>
      <w:iCs/>
      <w:color w:val="404041" w:themeColor="accent6" w:themeShade="80"/>
      <w:sz w:val="23"/>
      <w:szCs w:val="23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96E02"/>
    <w:rPr>
      <w:rFonts w:asciiTheme="majorHAnsi" w:eastAsiaTheme="majorEastAsia" w:hAnsiTheme="majorHAnsi" w:cstheme="majorBidi"/>
      <w:color w:val="994C00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96E02"/>
    <w:rPr>
      <w:rFonts w:asciiTheme="majorHAnsi" w:eastAsiaTheme="majorEastAsia" w:hAnsiTheme="majorHAnsi" w:cstheme="majorBidi"/>
      <w:color w:val="005827" w:themeColor="accent2" w:themeShade="80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96E02"/>
    <w:rPr>
      <w:rFonts w:asciiTheme="majorHAnsi" w:eastAsiaTheme="majorEastAsia" w:hAnsiTheme="majorHAnsi" w:cstheme="majorBidi"/>
      <w:color w:val="404041" w:themeColor="accent6" w:themeShade="80"/>
    </w:rPr>
  </w:style>
  <w:style w:type="character" w:styleId="Strong">
    <w:name w:val="Strong"/>
    <w:basedOn w:val="DefaultParagraphFont"/>
    <w:uiPriority w:val="22"/>
    <w:qFormat/>
    <w:rsid w:val="00596E02"/>
    <w:rPr>
      <w:b/>
      <w:bCs/>
    </w:rPr>
  </w:style>
  <w:style w:type="character" w:styleId="Emphasis">
    <w:name w:val="Emphasis"/>
    <w:basedOn w:val="DefaultParagraphFont"/>
    <w:uiPriority w:val="20"/>
    <w:qFormat/>
    <w:rsid w:val="00596E02"/>
    <w:rPr>
      <w:i/>
      <w:iCs/>
    </w:rPr>
  </w:style>
  <w:style w:type="paragraph" w:styleId="NoSpacing">
    <w:name w:val="No Spacing"/>
    <w:uiPriority w:val="1"/>
    <w:qFormat/>
    <w:rsid w:val="00596E02"/>
    <w:pPr>
      <w:spacing w:after="0" w:line="240" w:lineRule="auto"/>
    </w:pPr>
  </w:style>
  <w:style w:type="character" w:styleId="SubtleEmphasis">
    <w:name w:val="Subtle Emphasis"/>
    <w:basedOn w:val="DefaultParagraphFont"/>
    <w:uiPriority w:val="19"/>
    <w:qFormat/>
    <w:rsid w:val="00596E02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qFormat/>
    <w:rsid w:val="00596E02"/>
    <w:rPr>
      <w:smallCaps/>
      <w:color w:val="404040" w:themeColor="text1" w:themeTint="BF"/>
      <w:u w:val="single" w:color="7F7F7F" w:themeColor="text1" w:themeTint="80"/>
    </w:rPr>
  </w:style>
  <w:style w:type="character" w:styleId="BookTitle">
    <w:name w:val="Book Title"/>
    <w:basedOn w:val="DefaultParagraphFont"/>
    <w:uiPriority w:val="33"/>
    <w:qFormat/>
    <w:rsid w:val="00596E02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96E02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760AFA"/>
    <w:rPr>
      <w:color w:val="F59E00" w:themeColor="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760AFA"/>
    <w:rPr>
      <w:color w:val="2B579A"/>
      <w:shd w:val="clear" w:color="auto" w:fill="E6E6E6"/>
    </w:rPr>
  </w:style>
  <w:style w:type="character" w:customStyle="1" w:styleId="apple-converted-space">
    <w:name w:val="apple-converted-space"/>
    <w:basedOn w:val="DefaultParagraphFont"/>
    <w:rsid w:val="003D634A"/>
  </w:style>
  <w:style w:type="character" w:styleId="FollowedHyperlink">
    <w:name w:val="FollowedHyperlink"/>
    <w:basedOn w:val="DefaultParagraphFont"/>
    <w:uiPriority w:val="99"/>
    <w:semiHidden/>
    <w:unhideWhenUsed/>
    <w:rsid w:val="00CE461B"/>
    <w:rPr>
      <w:color w:val="B2B2B2" w:themeColor="followed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068AD"/>
    <w:rPr>
      <w:b/>
      <w:bCs/>
      <w:sz w:val="20"/>
      <w:szCs w:val="20"/>
      <w:lang w:eastAsia="ja-JP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068AD"/>
    <w:rPr>
      <w:b/>
      <w:bCs/>
      <w:color w:val="auto"/>
      <w:kern w:val="0"/>
      <w:sz w:val="20"/>
      <w:szCs w:val="20"/>
      <w:lang w:eastAsia="en-US"/>
      <w14:ligatures w14:val="none"/>
    </w:rPr>
  </w:style>
  <w:style w:type="paragraph" w:styleId="ListParagraph">
    <w:name w:val="List Paragraph"/>
    <w:basedOn w:val="Normal"/>
    <w:uiPriority w:val="34"/>
    <w:qFormat/>
    <w:rsid w:val="002851E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851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1A73F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60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6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1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5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5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3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87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1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95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13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0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44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73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19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23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564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62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8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10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40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19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940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3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7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36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3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33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2981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8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0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955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46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0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3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22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49942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85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0086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10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8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6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2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8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14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25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1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4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497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66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2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6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0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0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7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56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1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1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349835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97356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51348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561634">
          <w:marLeft w:val="0"/>
          <w:marRight w:val="0"/>
          <w:marTop w:val="28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26187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30204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9622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16564">
          <w:marLeft w:val="0"/>
          <w:marRight w:val="0"/>
          <w:marTop w:val="28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3616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8873">
          <w:marLeft w:val="0"/>
          <w:marRight w:val="0"/>
          <w:marTop w:val="28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478442">
          <w:marLeft w:val="0"/>
          <w:marRight w:val="0"/>
          <w:marTop w:val="28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69963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836601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5558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524714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22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5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1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1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8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8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2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1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6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9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34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35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50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9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8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36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47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28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97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74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06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08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26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318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17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28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11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39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4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740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35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03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02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091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94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9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193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71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541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966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371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66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192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57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257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279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41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92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8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9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2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04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ourvoiceenfield.org.uk/events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yperlink" Target="https://www.enfield.gov.uk/services/children-and-education/youth-and-family-hubs" TargetMode="Externa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ide\AppData\Roaming\Microsoft\Templates\Company%20Newsletter.dotx" TargetMode="External"/></Relationships>
</file>

<file path=word/theme/theme1.xml><?xml version="1.0" encoding="utf-8"?>
<a:theme xmlns:a="http://schemas.openxmlformats.org/drawingml/2006/main" name="Basis">
  <a:themeElements>
    <a:clrScheme name="Custom 6">
      <a:dk1>
        <a:srgbClr val="000000"/>
      </a:dk1>
      <a:lt1>
        <a:srgbClr val="FFFFFF"/>
      </a:lt1>
      <a:dk2>
        <a:srgbClr val="565349"/>
      </a:dk2>
      <a:lt2>
        <a:srgbClr val="DDDDDD"/>
      </a:lt2>
      <a:accent1>
        <a:srgbClr val="FF9933"/>
      </a:accent1>
      <a:accent2>
        <a:srgbClr val="00B050"/>
      </a:accent2>
      <a:accent3>
        <a:srgbClr val="FE9E00"/>
      </a:accent3>
      <a:accent4>
        <a:srgbClr val="418AB3"/>
      </a:accent4>
      <a:accent5>
        <a:srgbClr val="D7D447"/>
      </a:accent5>
      <a:accent6>
        <a:srgbClr val="818183"/>
      </a:accent6>
      <a:hlink>
        <a:srgbClr val="F59E00"/>
      </a:hlink>
      <a:folHlink>
        <a:srgbClr val="B2B2B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asis">
      <a:fillStyleLst>
        <a:solidFill>
          <a:schemeClr val="phClr"/>
        </a:solidFill>
        <a:solidFill>
          <a:schemeClr val="phClr">
            <a:tint val="55000"/>
            <a:satMod val="13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  <a:satMod val="105000"/>
              </a:schemeClr>
            </a:gs>
            <a:gs pos="100000">
              <a:schemeClr val="phClr">
                <a:shade val="80000"/>
                <a:satMod val="12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27000"/>
                <a:satMod val="12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95000"/>
            <a:satMod val="140000"/>
          </a:schemeClr>
        </a:solidFill>
        <a:solidFill>
          <a:schemeClr val="phClr">
            <a:tint val="90000"/>
            <a:shade val="85000"/>
            <a:satMod val="160000"/>
            <a:lumMod val="110000"/>
          </a:schemeClr>
        </a:soli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sis" id="{5665723A-49BA-4B57-8411-A56F8F207965}" vid="{90E45F77-AEFC-46EF-A7C1-5B338C297B0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670F21B-DF77-455C-A847-B865AD51403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89F1779-000B-4FE2-8601-8690339BD5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Company Newsletter</Template>
  <TotalTime>94</TotalTime>
  <Pages>1</Pages>
  <Words>132</Words>
  <Characters>670</Characters>
  <Application>Microsoft Office Word</Application>
  <DocSecurity>0</DocSecurity>
  <Lines>23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    Sunday 8th December: 3-5 pm  </vt:lpstr>
      <vt:lpstr>    Russet House School </vt:lpstr>
      <vt:lpstr>    /</vt:lpstr>
    </vt:vector>
  </TitlesOfParts>
  <Company/>
  <LinksUpToDate>false</LinksUpToDate>
  <CharactersWithSpaces>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Amide</dc:creator>
  <cp:keywords/>
  <dc:description/>
  <cp:lastModifiedBy>Jackie Pummell</cp:lastModifiedBy>
  <cp:revision>3</cp:revision>
  <cp:lastPrinted>2024-03-23T18:05:00Z</cp:lastPrinted>
  <dcterms:created xsi:type="dcterms:W3CDTF">2024-05-26T19:30:00Z</dcterms:created>
  <dcterms:modified xsi:type="dcterms:W3CDTF">2024-05-26T19:31:00Z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TC032000969991</vt:lpwstr>
  </property>
  <property fmtid="{D5CDD505-2E9C-101B-9397-08002B2CF9AE}" pid="3" name="GrammarlyDocumentId">
    <vt:lpwstr>f5c32a90a95c44a52083ca409bb8e83bec7182604efed491131f4518958a56ee</vt:lpwstr>
  </property>
</Properties>
</file>