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3EA42" w14:textId="05CF1FCA" w:rsidR="000B0F41" w:rsidRPr="00A82F86" w:rsidRDefault="005D15EF" w:rsidP="00A82F86">
      <w:pPr>
        <w:ind w:left="-567" w:right="-142"/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B78FC64" wp14:editId="28DDEBC1">
            <wp:simplePos x="0" y="0"/>
            <wp:positionH relativeFrom="page">
              <wp:posOffset>4011561</wp:posOffset>
            </wp:positionH>
            <wp:positionV relativeFrom="page">
              <wp:posOffset>250723</wp:posOffset>
            </wp:positionV>
            <wp:extent cx="2020067" cy="910958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69" cy="9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E02">
        <w:t xml:space="preserve">       </w:t>
      </w:r>
      <w:bookmarkStart w:id="0" w:name="_Hlk481781428"/>
      <w:bookmarkStart w:id="1" w:name="_Hlk483471983"/>
      <w:bookmarkEnd w:id="0"/>
      <w:bookmarkEnd w:id="1"/>
      <w:r>
        <w:t xml:space="preserve">                    </w:t>
      </w:r>
      <w:r w:rsidR="005222B4">
        <w:rPr>
          <w:noProof/>
        </w:rPr>
        <w:drawing>
          <wp:inline distT="0" distB="0" distL="0" distR="0" wp14:anchorId="4FF4344D" wp14:editId="75B4F8C8">
            <wp:extent cx="1282095" cy="807720"/>
            <wp:effectExtent l="0" t="0" r="0" b="0"/>
            <wp:docPr id="909344157" name="Picture 1" descr="Colorful letter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44157" name="Picture 1" descr="Colorful letters and number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3900" cy="80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66A62D44" w14:textId="05C7871D" w:rsidR="005222B4" w:rsidRPr="00B95278" w:rsidRDefault="00512CDC" w:rsidP="000B0F41">
      <w:pPr>
        <w:ind w:left="-567" w:right="-142"/>
        <w:jc w:val="center"/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</w:rPr>
      </w:pPr>
      <w:r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</w:rPr>
        <w:t>Our Voice</w:t>
      </w:r>
      <w:r w:rsidR="002B33F7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</w:rPr>
        <w:t xml:space="preserve"> </w:t>
      </w:r>
      <w:r w:rsidR="004124FF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</w:rPr>
        <w:t xml:space="preserve">coffee &amp; chat </w:t>
      </w:r>
      <w:r w:rsidR="00964E78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</w:rPr>
        <w:t xml:space="preserve">drop-in </w:t>
      </w:r>
    </w:p>
    <w:p w14:paraId="121D9E6A" w14:textId="1A1CD655" w:rsidR="00154A0C" w:rsidRPr="00B95278" w:rsidRDefault="00DB0214" w:rsidP="00DB0214">
      <w:pPr>
        <w:ind w:left="-567" w:right="-142"/>
        <w:jc w:val="center"/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</w:rPr>
      </w:pPr>
      <w:r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</w:rPr>
        <w:t>Tuesday 20</w:t>
      </w:r>
      <w:r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  <w:vertAlign w:val="superscript"/>
        </w:rPr>
        <w:t>th</w:t>
      </w:r>
      <w:r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</w:rPr>
        <w:t xml:space="preserve"> Feb</w:t>
      </w:r>
      <w:r w:rsidR="008F5629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6"/>
          <w:szCs w:val="56"/>
        </w:rPr>
        <w:t xml:space="preserve"> 12 – 2 pm</w:t>
      </w:r>
    </w:p>
    <w:p w14:paraId="1DEDDC5A" w14:textId="1A5A17B1" w:rsidR="007F43B5" w:rsidRPr="00B95278" w:rsidRDefault="007F43B5" w:rsidP="00354806">
      <w:pPr>
        <w:pStyle w:val="Heading2"/>
        <w:tabs>
          <w:tab w:val="left" w:pos="0"/>
          <w:tab w:val="left" w:pos="709"/>
        </w:tabs>
        <w:ind w:right="-426" w:hanging="142"/>
        <w:jc w:val="center"/>
        <w:rPr>
          <w:color w:val="E57200" w:themeColor="accent1" w:themeShade="BF"/>
          <w:spacing w:val="-10"/>
          <w:sz w:val="56"/>
          <w:szCs w:val="56"/>
        </w:rPr>
      </w:pPr>
      <w:r w:rsidRPr="00B95278">
        <w:rPr>
          <w:color w:val="E57200" w:themeColor="accent1" w:themeShade="BF"/>
          <w:spacing w:val="-10"/>
          <w:sz w:val="56"/>
          <w:szCs w:val="56"/>
        </w:rPr>
        <w:t xml:space="preserve">At Ponders End Family </w:t>
      </w:r>
      <w:r w:rsidR="003155F5">
        <w:rPr>
          <w:color w:val="E57200" w:themeColor="accent1" w:themeShade="BF"/>
          <w:spacing w:val="-10"/>
          <w:sz w:val="56"/>
          <w:szCs w:val="56"/>
        </w:rPr>
        <w:t>and</w:t>
      </w:r>
      <w:r w:rsidRPr="00B95278">
        <w:rPr>
          <w:color w:val="E57200" w:themeColor="accent1" w:themeShade="BF"/>
          <w:spacing w:val="-10"/>
          <w:sz w:val="56"/>
          <w:szCs w:val="56"/>
        </w:rPr>
        <w:t xml:space="preserve"> Youth Hub</w:t>
      </w:r>
    </w:p>
    <w:p w14:paraId="6FAF982E" w14:textId="26C0DF42" w:rsidR="00354806" w:rsidRPr="00B95278" w:rsidRDefault="00DB0214" w:rsidP="00B95278">
      <w:pPr>
        <w:ind w:left="-567" w:right="-142"/>
        <w:jc w:val="center"/>
        <w:rPr>
          <w:rFonts w:asciiTheme="majorHAnsi" w:eastAsiaTheme="majorEastAsia" w:hAnsiTheme="majorHAnsi" w:cstheme="majorBidi"/>
          <w:color w:val="00833B" w:themeColor="accent2" w:themeShade="BF"/>
          <w:spacing w:val="-10"/>
          <w:sz w:val="52"/>
          <w:szCs w:val="52"/>
        </w:rPr>
      </w:pPr>
      <w:r w:rsidRPr="00B95278">
        <w:rPr>
          <w:rFonts w:asciiTheme="majorHAnsi" w:eastAsiaTheme="majorEastAsia" w:hAnsiTheme="majorHAnsi" w:cstheme="majorBidi"/>
          <w:color w:val="00833B" w:themeColor="accent2" w:themeShade="BF"/>
          <w:spacing w:val="-10"/>
          <w:sz w:val="52"/>
          <w:szCs w:val="52"/>
        </w:rPr>
        <w:t xml:space="preserve">We will be joined by </w:t>
      </w:r>
      <w:hyperlink r:id="rId12" w:history="1">
        <w:r w:rsidRPr="00B95278">
          <w:rPr>
            <w:rStyle w:val="Hyperlink"/>
            <w:rFonts w:asciiTheme="majorHAnsi" w:eastAsiaTheme="majorEastAsia" w:hAnsiTheme="majorHAnsi" w:cstheme="majorBidi"/>
            <w:color w:val="00833B" w:themeColor="accent2" w:themeShade="BF"/>
            <w:spacing w:val="-10"/>
            <w:sz w:val="52"/>
            <w:szCs w:val="52"/>
          </w:rPr>
          <w:t>SENDIASS</w:t>
        </w:r>
      </w:hyperlink>
      <w:r w:rsidRPr="00B95278">
        <w:rPr>
          <w:rFonts w:asciiTheme="majorHAnsi" w:eastAsiaTheme="majorEastAsia" w:hAnsiTheme="majorHAnsi" w:cstheme="majorBidi"/>
          <w:color w:val="00833B" w:themeColor="accent2" w:themeShade="BF"/>
          <w:spacing w:val="-10"/>
          <w:sz w:val="52"/>
          <w:szCs w:val="52"/>
        </w:rPr>
        <w:t xml:space="preserve"> </w:t>
      </w:r>
      <w:r w:rsidR="008F5629" w:rsidRPr="00B95278">
        <w:rPr>
          <w:rFonts w:asciiTheme="majorHAnsi" w:eastAsiaTheme="majorEastAsia" w:hAnsiTheme="majorHAnsi" w:cstheme="majorBidi"/>
          <w:color w:val="00833B" w:themeColor="accent2" w:themeShade="BF"/>
          <w:spacing w:val="-10"/>
          <w:sz w:val="52"/>
          <w:szCs w:val="52"/>
        </w:rPr>
        <w:t>and by the SEN Improvement Lead</w:t>
      </w:r>
    </w:p>
    <w:p w14:paraId="221E65C2" w14:textId="16A4654E" w:rsidR="00354806" w:rsidRDefault="00354806" w:rsidP="008F5629">
      <w:pPr>
        <w:ind w:left="-567" w:right="-142"/>
        <w:jc w:val="center"/>
        <w:rPr>
          <w:rFonts w:asciiTheme="majorHAnsi" w:eastAsiaTheme="majorEastAsia" w:hAnsiTheme="majorHAnsi" w:cstheme="majorBidi"/>
          <w:color w:val="00833B" w:themeColor="accent2" w:themeShade="BF"/>
          <w:spacing w:val="-10"/>
          <w:sz w:val="32"/>
          <w:szCs w:val="32"/>
        </w:rPr>
      </w:pPr>
      <w:r w:rsidRPr="00742A4F">
        <w:rPr>
          <w:rFonts w:asciiTheme="majorHAnsi" w:eastAsiaTheme="majorEastAsia" w:hAnsiTheme="majorHAnsi" w:cstheme="majorBidi"/>
          <w:color w:val="00833B" w:themeColor="accent2" w:themeShade="BF"/>
          <w:spacing w:val="-10"/>
          <w:sz w:val="32"/>
          <w:szCs w:val="32"/>
        </w:rPr>
        <w:t xml:space="preserve">SENDIASS </w:t>
      </w:r>
      <w:r w:rsidR="00C879D4" w:rsidRPr="00742A4F">
        <w:rPr>
          <w:rFonts w:asciiTheme="majorHAnsi" w:eastAsiaTheme="majorEastAsia" w:hAnsiTheme="majorHAnsi" w:cstheme="majorBidi"/>
          <w:color w:val="00833B" w:themeColor="accent2" w:themeShade="BF"/>
          <w:spacing w:val="-10"/>
          <w:sz w:val="32"/>
          <w:szCs w:val="32"/>
        </w:rPr>
        <w:t xml:space="preserve">provide </w:t>
      </w:r>
      <w:r w:rsidR="00742A4F" w:rsidRPr="00742A4F">
        <w:rPr>
          <w:rFonts w:asciiTheme="majorHAnsi" w:eastAsiaTheme="majorEastAsia" w:hAnsiTheme="majorHAnsi" w:cstheme="majorBidi"/>
          <w:color w:val="00833B" w:themeColor="accent2" w:themeShade="BF"/>
          <w:spacing w:val="-10"/>
          <w:sz w:val="32"/>
          <w:szCs w:val="32"/>
        </w:rPr>
        <w:t xml:space="preserve">information, advice, individual advocacy and support on any matters relating to education. </w:t>
      </w:r>
      <w:r w:rsidR="00742A4F">
        <w:rPr>
          <w:rFonts w:asciiTheme="majorHAnsi" w:eastAsiaTheme="majorEastAsia" w:hAnsiTheme="majorHAnsi" w:cstheme="majorBidi"/>
          <w:color w:val="00833B" w:themeColor="accent2" w:themeShade="BF"/>
          <w:spacing w:val="-10"/>
          <w:sz w:val="32"/>
          <w:szCs w:val="32"/>
        </w:rPr>
        <w:t xml:space="preserve">They will talk about their services and answer questions. </w:t>
      </w:r>
    </w:p>
    <w:p w14:paraId="783922E0" w14:textId="3BCF14AA" w:rsidR="00742A4F" w:rsidRPr="00B95278" w:rsidRDefault="00B95278" w:rsidP="008F5629">
      <w:pPr>
        <w:ind w:left="-567" w:right="-142"/>
        <w:jc w:val="center"/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</w:pPr>
      <w:r w:rsidRPr="00B95278">
        <w:rPr>
          <w:noProof/>
          <w:color w:val="E57200" w:themeColor="accent1" w:themeShade="BF"/>
          <w:sz w:val="32"/>
          <w:szCs w:val="32"/>
          <w:lang w:eastAsia="en-GB"/>
        </w:rPr>
        <mc:AlternateContent>
          <mc:Choice Requires="wps">
            <w:drawing>
              <wp:anchor distT="182880" distB="182880" distL="274320" distR="274320" simplePos="0" relativeHeight="251659264" behindDoc="1" locked="0" layoutInCell="1" allowOverlap="0" wp14:anchorId="20EAD6CB" wp14:editId="32760615">
                <wp:simplePos x="0" y="0"/>
                <wp:positionH relativeFrom="margin">
                  <wp:posOffset>3902075</wp:posOffset>
                </wp:positionH>
                <wp:positionV relativeFrom="page">
                  <wp:posOffset>4442460</wp:posOffset>
                </wp:positionV>
                <wp:extent cx="3046730" cy="5415280"/>
                <wp:effectExtent l="0" t="0" r="1270" b="13970"/>
                <wp:wrapTight wrapText="bothSides">
                  <wp:wrapPolygon edited="0">
                    <wp:start x="0" y="0"/>
                    <wp:lineTo x="0" y="21580"/>
                    <wp:lineTo x="21474" y="21580"/>
                    <wp:lineTo x="21474" y="0"/>
                    <wp:lineTo x="0" y="0"/>
                  </wp:wrapPolygon>
                </wp:wrapTight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541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219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4253"/>
                              <w:gridCol w:w="425"/>
                              <w:gridCol w:w="2925"/>
                              <w:gridCol w:w="425"/>
                              <w:gridCol w:w="3738"/>
                              <w:gridCol w:w="425"/>
                            </w:tblGrid>
                            <w:tr w:rsidR="00DE77DC" w14:paraId="07D04F85" w14:textId="77777777" w:rsidTr="00E70E4A">
                              <w:trPr>
                                <w:trHeight w:hRule="exact" w:val="12059"/>
                              </w:trPr>
                              <w:tc>
                                <w:tcPr>
                                  <w:tcW w:w="4678" w:type="dxa"/>
                                  <w:gridSpan w:val="2"/>
                                  <w:shd w:val="clear" w:color="auto" w:fill="E57200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6BCDA7BE" w14:textId="3AF59499" w:rsidR="0000387D" w:rsidRPr="00B95278" w:rsidRDefault="00491F5F" w:rsidP="00DB0214">
                                  <w:pPr>
                                    <w:pStyle w:val="BlockText"/>
                                    <w:spacing w:after="0"/>
                                    <w:ind w:left="0" w:right="-3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952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Ponders End Youth and Family Hub</w:t>
                                  </w:r>
                                </w:p>
                                <w:p w14:paraId="30D819CC" w14:textId="3AF9D908" w:rsidR="007D6FF3" w:rsidRPr="00B95278" w:rsidRDefault="007D6FF3" w:rsidP="00491F5F">
                                  <w:pPr>
                                    <w:pStyle w:val="BlockText"/>
                                    <w:spacing w:after="0"/>
                                    <w:ind w:left="284" w:right="-3" w:hanging="142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952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129, South Street, </w:t>
                                  </w:r>
                                  <w:r w:rsidR="007A4EAC" w:rsidRPr="00B952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Enfield, EN</w:t>
                                  </w:r>
                                  <w:r w:rsidR="00016225" w:rsidRPr="00B952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="007A4EAC" w:rsidRPr="00B952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4 PX </w:t>
                                  </w:r>
                                </w:p>
                                <w:p w14:paraId="4E961464" w14:textId="4DDEAB7F" w:rsidR="00373971" w:rsidRPr="00B95278" w:rsidRDefault="000B0F41" w:rsidP="00E70E4A">
                                  <w:pPr>
                                    <w:pStyle w:val="BlockText"/>
                                    <w:ind w:left="426" w:right="-3"/>
                                    <w:jc w:val="center"/>
                                    <w:rPr>
                                      <w:b/>
                                      <w:color w:val="005827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B95278">
                                    <w:rPr>
                                      <w:b/>
                                      <w:color w:val="005827" w:themeColor="accent2" w:themeShade="80"/>
                                      <w:sz w:val="32"/>
                                      <w:szCs w:val="32"/>
                                    </w:rPr>
                                    <w:t xml:space="preserve">Drop in </w:t>
                                  </w:r>
                                  <w:r w:rsidR="00BB5DEF" w:rsidRPr="00B95278">
                                    <w:rPr>
                                      <w:b/>
                                      <w:color w:val="005827" w:themeColor="accent2" w:themeShade="80"/>
                                      <w:sz w:val="32"/>
                                      <w:szCs w:val="32"/>
                                    </w:rPr>
                                    <w:t xml:space="preserve">– no need to book </w:t>
                                  </w:r>
                                </w:p>
                                <w:p w14:paraId="1E009881" w14:textId="361A412E" w:rsidR="00947809" w:rsidRPr="00947809" w:rsidRDefault="00BB5DEF" w:rsidP="00E70E4A">
                                  <w:pPr>
                                    <w:pStyle w:val="BlockText"/>
                                    <w:ind w:left="426" w:right="-3"/>
                                    <w:jc w:val="center"/>
                                    <w:rPr>
                                      <w:b/>
                                      <w:color w:val="005827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435DF3" wp14:editId="43F24241">
                                        <wp:extent cx="1730180" cy="1174658"/>
                                        <wp:effectExtent l="0" t="0" r="3810" b="6985"/>
                                        <wp:docPr id="881490099" name="Picture 8814900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1886288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8964" cy="11806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BC4D9C9" w14:textId="6F7CB139" w:rsidR="005D15EF" w:rsidRDefault="003079AD" w:rsidP="00063E52">
                                  <w:pPr>
                                    <w:pStyle w:val="BlockText"/>
                                    <w:ind w:left="0" w:right="-3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63E52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An opportunity to talk to one of the parent carers from the Our Voice team about any questions you may have</w:t>
                                  </w:r>
                                  <w:r w:rsidR="00063E52" w:rsidRPr="00063E52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, and to chat with other parents</w:t>
                                  </w:r>
                                  <w:r w:rsidR="009716D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of children with additional needs. </w:t>
                                  </w:r>
                                </w:p>
                                <w:p w14:paraId="51056D1A" w14:textId="387B3227" w:rsidR="00BC6EDD" w:rsidRDefault="00BC6EDD" w:rsidP="00BC6EDD">
                                  <w:pPr>
                                    <w:pStyle w:val="BlockText"/>
                                    <w:ind w:left="0" w:right="-3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Coffee, tea and biscuits at each session.</w:t>
                                  </w:r>
                                </w:p>
                                <w:p w14:paraId="537A784B" w14:textId="60DE7B17" w:rsidR="00BC6EDD" w:rsidRPr="00063E52" w:rsidRDefault="00BC6EDD" w:rsidP="00BC6EDD">
                                  <w:pPr>
                                    <w:pStyle w:val="BlockText"/>
                                    <w:ind w:left="0" w:right="-3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Guest speakers on most dates – keep an eye on our </w:t>
                                  </w:r>
                                  <w:hyperlink r:id="rId14" w:history="1">
                                    <w:r w:rsidRPr="00F62D8F">
                                      <w:rPr>
                                        <w:rStyle w:val="Hyperlink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events page</w:t>
                                    </w:r>
                                  </w:hyperlink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for details. </w:t>
                                  </w:r>
                                </w:p>
                                <w:p w14:paraId="0F2F2974" w14:textId="77777777" w:rsidR="00972924" w:rsidRPr="00972924" w:rsidRDefault="00972924" w:rsidP="00E70E4A">
                                  <w:pPr>
                                    <w:pStyle w:val="BlockText"/>
                                    <w:ind w:left="426" w:right="-3"/>
                                    <w:jc w:val="center"/>
                                    <w:rPr>
                                      <w:b/>
                                      <w:color w:val="005827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8D6809D" w14:textId="17FB3C75" w:rsidR="00340A60" w:rsidRDefault="00340A60" w:rsidP="00E70E4A">
                                  <w:pPr>
                                    <w:pStyle w:val="BlockText"/>
                                    <w:ind w:right="-3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810CDC4" w14:textId="77777777" w:rsidR="00CF0022" w:rsidRPr="001C6109" w:rsidRDefault="00CF0022" w:rsidP="00E70E4A">
                                  <w:pPr>
                                    <w:pStyle w:val="BlockText"/>
                                    <w:ind w:left="0" w:right="-3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B2C407" w14:textId="77777777" w:rsidR="00B876F4" w:rsidRPr="001C6109" w:rsidRDefault="00B876F4" w:rsidP="00E70E4A">
                                  <w:pPr>
                                    <w:pStyle w:val="BlockText"/>
                                    <w:ind w:right="-3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1702B4" w14:textId="77777777" w:rsidR="00B876F4" w:rsidRDefault="00B876F4" w:rsidP="00E70E4A">
                                  <w:pPr>
                                    <w:pStyle w:val="BlockText"/>
                                    <w:ind w:left="0" w:right="-3"/>
                                  </w:pPr>
                                </w:p>
                              </w:tc>
                              <w:tc>
                                <w:tcPr>
                                  <w:tcW w:w="3350" w:type="dxa"/>
                                  <w:gridSpan w:val="2"/>
                                  <w:shd w:val="clear" w:color="auto" w:fill="E57200" w:themeFill="accent1" w:themeFillShade="BF"/>
                                </w:tcPr>
                                <w:p w14:paraId="6DCF9C23" w14:textId="77777777" w:rsidR="00DE77DC" w:rsidRDefault="00DE77DC" w:rsidP="00E70E4A">
                                  <w:pPr>
                                    <w:pStyle w:val="BlockHeading"/>
                                    <w:ind w:right="-3"/>
                                  </w:pPr>
                                </w:p>
                              </w:tc>
                              <w:tc>
                                <w:tcPr>
                                  <w:tcW w:w="4163" w:type="dxa"/>
                                  <w:gridSpan w:val="2"/>
                                  <w:shd w:val="clear" w:color="auto" w:fill="E57200" w:themeFill="accent1" w:themeFillShade="BF"/>
                                </w:tcPr>
                                <w:p w14:paraId="50A5E85E" w14:textId="77777777" w:rsidR="00DE77DC" w:rsidRDefault="00DE77DC" w:rsidP="00AB2994">
                                  <w:pPr>
                                    <w:pStyle w:val="BlockHeading"/>
                                    <w:ind w:right="140"/>
                                  </w:pPr>
                                </w:p>
                              </w:tc>
                            </w:tr>
                            <w:tr w:rsidR="00DE77DC" w14:paraId="1F40F91E" w14:textId="77777777" w:rsidTr="00E70E4A">
                              <w:trPr>
                                <w:gridAfter w:val="1"/>
                                <w:wAfter w:w="425" w:type="dxa"/>
                                <w:trHeight w:hRule="exact" w:val="288"/>
                              </w:trPr>
                              <w:tc>
                                <w:tcPr>
                                  <w:tcW w:w="4253" w:type="dxa"/>
                                </w:tcPr>
                                <w:p w14:paraId="5D874DF9" w14:textId="77777777" w:rsidR="00DE77DC" w:rsidRDefault="00DE77DC" w:rsidP="00AB2994">
                                  <w:pPr>
                                    <w:ind w:right="140"/>
                                  </w:pPr>
                                </w:p>
                              </w:tc>
                              <w:tc>
                                <w:tcPr>
                                  <w:tcW w:w="3350" w:type="dxa"/>
                                  <w:gridSpan w:val="2"/>
                                </w:tcPr>
                                <w:p w14:paraId="2AC72D30" w14:textId="77777777" w:rsidR="00DE77DC" w:rsidRDefault="00DE77DC" w:rsidP="00AB2994">
                                  <w:pPr>
                                    <w:ind w:right="140"/>
                                  </w:pPr>
                                </w:p>
                              </w:tc>
                              <w:tc>
                                <w:tcPr>
                                  <w:tcW w:w="4163" w:type="dxa"/>
                                  <w:gridSpan w:val="2"/>
                                </w:tcPr>
                                <w:p w14:paraId="361D5B36" w14:textId="77777777" w:rsidR="00DE77DC" w:rsidRDefault="00DE77DC" w:rsidP="00AB2994">
                                  <w:pPr>
                                    <w:ind w:right="140"/>
                                  </w:pPr>
                                </w:p>
                              </w:tc>
                            </w:tr>
                            <w:tr w:rsidR="00DE77DC" w14:paraId="03224F0F" w14:textId="77777777" w:rsidTr="00E70E4A">
                              <w:trPr>
                                <w:gridAfter w:val="1"/>
                                <w:wAfter w:w="425" w:type="dxa"/>
                                <w:trHeight w:hRule="exact" w:val="3312"/>
                              </w:trPr>
                              <w:tc>
                                <w:tcPr>
                                  <w:tcW w:w="4253" w:type="dxa"/>
                                </w:tcPr>
                                <w:p w14:paraId="1AA1A6DA" w14:textId="77777777" w:rsidR="00DE77DC" w:rsidRDefault="00DE77DC" w:rsidP="00AB2994">
                                  <w:pPr>
                                    <w:ind w:right="140"/>
                                  </w:pPr>
                                </w:p>
                              </w:tc>
                              <w:tc>
                                <w:tcPr>
                                  <w:tcW w:w="3350" w:type="dxa"/>
                                  <w:gridSpan w:val="2"/>
                                </w:tcPr>
                                <w:p w14:paraId="468AC074" w14:textId="77777777" w:rsidR="00DE77DC" w:rsidRDefault="00DE77DC" w:rsidP="00AB2994">
                                  <w:pPr>
                                    <w:ind w:right="1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3" w:type="dxa"/>
                                  <w:gridSpan w:val="2"/>
                                </w:tcPr>
                                <w:p w14:paraId="5405F203" w14:textId="77777777" w:rsidR="00DE77DC" w:rsidRDefault="00DE77DC" w:rsidP="00AB2994">
                                  <w:pPr>
                                    <w:ind w:right="1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3FB07D" w14:textId="77777777" w:rsidR="00A82319" w:rsidRDefault="00A82319" w:rsidP="00AB2994">
                            <w:pPr>
                              <w:pStyle w:val="Caption"/>
                              <w:ind w:right="1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AD6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left:0;text-align:left;margin-left:307.25pt;margin-top:349.8pt;width:239.9pt;height:426.4pt;z-index:-251657216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" o:allowoverlap="f" filled="f" stroked="f" strokeweight=".5pt">
                <v:textbox inset="0,0,0,0">
                  <w:txbxContent>
                    <w:tbl>
                      <w:tblPr>
                        <w:tblW w:w="1219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4253"/>
                        <w:gridCol w:w="425"/>
                        <w:gridCol w:w="2925"/>
                        <w:gridCol w:w="425"/>
                        <w:gridCol w:w="3738"/>
                        <w:gridCol w:w="425"/>
                      </w:tblGrid>
                      <w:tr w:rsidR="00DE77DC" w14:paraId="07D04F85" w14:textId="77777777" w:rsidTr="00E70E4A">
                        <w:trPr>
                          <w:trHeight w:hRule="exact" w:val="12059"/>
                        </w:trPr>
                        <w:tc>
                          <w:tcPr>
                            <w:tcW w:w="4678" w:type="dxa"/>
                            <w:gridSpan w:val="2"/>
                            <w:shd w:val="clear" w:color="auto" w:fill="E57200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6BCDA7BE" w14:textId="3AF59499" w:rsidR="0000387D" w:rsidRPr="00B95278" w:rsidRDefault="00491F5F" w:rsidP="00DB0214">
                            <w:pPr>
                              <w:pStyle w:val="BlockText"/>
                              <w:spacing w:after="0"/>
                              <w:ind w:left="0" w:right="-3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5278">
                              <w:rPr>
                                <w:b/>
                                <w:sz w:val="32"/>
                                <w:szCs w:val="32"/>
                              </w:rPr>
                              <w:t>Ponders End Youth and Family Hub</w:t>
                            </w:r>
                          </w:p>
                          <w:p w14:paraId="30D819CC" w14:textId="3AF9D908" w:rsidR="007D6FF3" w:rsidRPr="00B95278" w:rsidRDefault="007D6FF3" w:rsidP="00491F5F">
                            <w:pPr>
                              <w:pStyle w:val="BlockText"/>
                              <w:spacing w:after="0"/>
                              <w:ind w:left="284" w:right="-3" w:hanging="14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5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129, South Street, </w:t>
                            </w:r>
                            <w:r w:rsidR="007A4EAC" w:rsidRPr="00B95278">
                              <w:rPr>
                                <w:b/>
                                <w:sz w:val="32"/>
                                <w:szCs w:val="32"/>
                              </w:rPr>
                              <w:t>Enfield, EN</w:t>
                            </w:r>
                            <w:r w:rsidR="00016225" w:rsidRPr="00B95278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7A4EAC" w:rsidRPr="00B95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 PX </w:t>
                            </w:r>
                          </w:p>
                          <w:p w14:paraId="4E961464" w14:textId="4DDEAB7F" w:rsidR="00373971" w:rsidRPr="00B95278" w:rsidRDefault="000B0F41" w:rsidP="00E70E4A">
                            <w:pPr>
                              <w:pStyle w:val="BlockText"/>
                              <w:ind w:left="426" w:right="-3"/>
                              <w:jc w:val="center"/>
                              <w:rPr>
                                <w:b/>
                                <w:color w:val="005827" w:themeColor="accent2" w:themeShade="80"/>
                                <w:sz w:val="32"/>
                                <w:szCs w:val="32"/>
                              </w:rPr>
                            </w:pPr>
                            <w:r w:rsidRPr="00B95278">
                              <w:rPr>
                                <w:b/>
                                <w:color w:val="005827" w:themeColor="accent2" w:themeShade="80"/>
                                <w:sz w:val="32"/>
                                <w:szCs w:val="32"/>
                              </w:rPr>
                              <w:t xml:space="preserve">Drop in </w:t>
                            </w:r>
                            <w:r w:rsidR="00BB5DEF" w:rsidRPr="00B95278">
                              <w:rPr>
                                <w:b/>
                                <w:color w:val="005827" w:themeColor="accent2" w:themeShade="80"/>
                                <w:sz w:val="32"/>
                                <w:szCs w:val="32"/>
                              </w:rPr>
                              <w:t xml:space="preserve">– no need to book </w:t>
                            </w:r>
                          </w:p>
                          <w:p w14:paraId="1E009881" w14:textId="361A412E" w:rsidR="00947809" w:rsidRPr="00947809" w:rsidRDefault="00BB5DEF" w:rsidP="00E70E4A">
                            <w:pPr>
                              <w:pStyle w:val="BlockText"/>
                              <w:ind w:left="426" w:right="-3"/>
                              <w:jc w:val="center"/>
                              <w:rPr>
                                <w:b/>
                                <w:color w:val="005827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35DF3" wp14:editId="43F24241">
                                  <wp:extent cx="1730180" cy="1174658"/>
                                  <wp:effectExtent l="0" t="0" r="3810" b="6985"/>
                                  <wp:docPr id="881490099" name="Picture 8814900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1886288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964" cy="1180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4D9C9" w14:textId="6F7CB139" w:rsidR="005D15EF" w:rsidRDefault="003079AD" w:rsidP="00063E52">
                            <w:pPr>
                              <w:pStyle w:val="BlockText"/>
                              <w:ind w:left="0" w:right="-3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63E52">
                              <w:rPr>
                                <w:b/>
                                <w:sz w:val="24"/>
                                <w:szCs w:val="24"/>
                              </w:rPr>
                              <w:t>An opportunity to talk to one of the parent carers from the Our Voice team about any questions you may have</w:t>
                            </w:r>
                            <w:r w:rsidR="00063E52" w:rsidRPr="00063E52">
                              <w:rPr>
                                <w:b/>
                                <w:sz w:val="24"/>
                                <w:szCs w:val="24"/>
                              </w:rPr>
                              <w:t>, and to chat with other parents</w:t>
                            </w:r>
                            <w:r w:rsidR="009716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of children with additional needs. </w:t>
                            </w:r>
                          </w:p>
                          <w:p w14:paraId="51056D1A" w14:textId="387B3227" w:rsidR="00BC6EDD" w:rsidRDefault="00BC6EDD" w:rsidP="00BC6EDD">
                            <w:pPr>
                              <w:pStyle w:val="BlockText"/>
                              <w:ind w:left="0" w:right="-3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Coffee, tea and biscuits at each session.</w:t>
                            </w:r>
                          </w:p>
                          <w:p w14:paraId="537A784B" w14:textId="60DE7B17" w:rsidR="00BC6EDD" w:rsidRPr="00063E52" w:rsidRDefault="00BC6EDD" w:rsidP="00BC6EDD">
                            <w:pPr>
                              <w:pStyle w:val="BlockText"/>
                              <w:ind w:left="0" w:right="-3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Guest speakers on most dates – keep an eye on our </w:t>
                            </w:r>
                            <w:hyperlink r:id="rId15" w:history="1">
                              <w:r w:rsidRPr="00F62D8F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events page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for details. </w:t>
                            </w:r>
                          </w:p>
                          <w:p w14:paraId="0F2F2974" w14:textId="77777777" w:rsidR="00972924" w:rsidRPr="00972924" w:rsidRDefault="00972924" w:rsidP="00E70E4A">
                            <w:pPr>
                              <w:pStyle w:val="BlockText"/>
                              <w:ind w:left="426" w:right="-3"/>
                              <w:jc w:val="center"/>
                              <w:rPr>
                                <w:b/>
                                <w:color w:val="005827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18D6809D" w14:textId="17FB3C75" w:rsidR="00340A60" w:rsidRDefault="00340A60" w:rsidP="00E70E4A">
                            <w:pPr>
                              <w:pStyle w:val="BlockText"/>
                              <w:ind w:right="-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810CDC4" w14:textId="77777777" w:rsidR="00CF0022" w:rsidRPr="001C6109" w:rsidRDefault="00CF0022" w:rsidP="00E70E4A">
                            <w:pPr>
                              <w:pStyle w:val="BlockText"/>
                              <w:ind w:left="0" w:right="-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B2C407" w14:textId="77777777" w:rsidR="00B876F4" w:rsidRPr="001C6109" w:rsidRDefault="00B876F4" w:rsidP="00E70E4A">
                            <w:pPr>
                              <w:pStyle w:val="BlockText"/>
                              <w:ind w:right="-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01702B4" w14:textId="77777777" w:rsidR="00B876F4" w:rsidRDefault="00B876F4" w:rsidP="00E70E4A">
                            <w:pPr>
                              <w:pStyle w:val="BlockText"/>
                              <w:ind w:left="0" w:right="-3"/>
                            </w:pPr>
                          </w:p>
                        </w:tc>
                        <w:tc>
                          <w:tcPr>
                            <w:tcW w:w="3350" w:type="dxa"/>
                            <w:gridSpan w:val="2"/>
                            <w:shd w:val="clear" w:color="auto" w:fill="E57200" w:themeFill="accent1" w:themeFillShade="BF"/>
                          </w:tcPr>
                          <w:p w14:paraId="6DCF9C23" w14:textId="77777777" w:rsidR="00DE77DC" w:rsidRDefault="00DE77DC" w:rsidP="00E70E4A">
                            <w:pPr>
                              <w:pStyle w:val="BlockHeading"/>
                              <w:ind w:right="-3"/>
                            </w:pPr>
                          </w:p>
                        </w:tc>
                        <w:tc>
                          <w:tcPr>
                            <w:tcW w:w="4163" w:type="dxa"/>
                            <w:gridSpan w:val="2"/>
                            <w:shd w:val="clear" w:color="auto" w:fill="E57200" w:themeFill="accent1" w:themeFillShade="BF"/>
                          </w:tcPr>
                          <w:p w14:paraId="50A5E85E" w14:textId="77777777" w:rsidR="00DE77DC" w:rsidRDefault="00DE77DC" w:rsidP="00AB2994">
                            <w:pPr>
                              <w:pStyle w:val="BlockHeading"/>
                              <w:ind w:right="140"/>
                            </w:pPr>
                          </w:p>
                        </w:tc>
                      </w:tr>
                      <w:tr w:rsidR="00DE77DC" w14:paraId="1F40F91E" w14:textId="77777777" w:rsidTr="00E70E4A">
                        <w:trPr>
                          <w:gridAfter w:val="1"/>
                          <w:wAfter w:w="425" w:type="dxa"/>
                          <w:trHeight w:hRule="exact" w:val="288"/>
                        </w:trPr>
                        <w:tc>
                          <w:tcPr>
                            <w:tcW w:w="4253" w:type="dxa"/>
                          </w:tcPr>
                          <w:p w14:paraId="5D874DF9" w14:textId="77777777" w:rsidR="00DE77DC" w:rsidRDefault="00DE77DC" w:rsidP="00AB2994">
                            <w:pPr>
                              <w:ind w:right="140"/>
                            </w:pPr>
                          </w:p>
                        </w:tc>
                        <w:tc>
                          <w:tcPr>
                            <w:tcW w:w="3350" w:type="dxa"/>
                            <w:gridSpan w:val="2"/>
                          </w:tcPr>
                          <w:p w14:paraId="2AC72D30" w14:textId="77777777" w:rsidR="00DE77DC" w:rsidRDefault="00DE77DC" w:rsidP="00AB2994">
                            <w:pPr>
                              <w:ind w:right="140"/>
                            </w:pPr>
                          </w:p>
                        </w:tc>
                        <w:tc>
                          <w:tcPr>
                            <w:tcW w:w="4163" w:type="dxa"/>
                            <w:gridSpan w:val="2"/>
                          </w:tcPr>
                          <w:p w14:paraId="361D5B36" w14:textId="77777777" w:rsidR="00DE77DC" w:rsidRDefault="00DE77DC" w:rsidP="00AB2994">
                            <w:pPr>
                              <w:ind w:right="140"/>
                            </w:pPr>
                          </w:p>
                        </w:tc>
                      </w:tr>
                      <w:tr w:rsidR="00DE77DC" w14:paraId="03224F0F" w14:textId="77777777" w:rsidTr="00E70E4A">
                        <w:trPr>
                          <w:gridAfter w:val="1"/>
                          <w:wAfter w:w="425" w:type="dxa"/>
                          <w:trHeight w:hRule="exact" w:val="3312"/>
                        </w:trPr>
                        <w:tc>
                          <w:tcPr>
                            <w:tcW w:w="4253" w:type="dxa"/>
                          </w:tcPr>
                          <w:p w14:paraId="1AA1A6DA" w14:textId="77777777" w:rsidR="00DE77DC" w:rsidRDefault="00DE77DC" w:rsidP="00AB2994">
                            <w:pPr>
                              <w:ind w:right="140"/>
                            </w:pPr>
                          </w:p>
                        </w:tc>
                        <w:tc>
                          <w:tcPr>
                            <w:tcW w:w="3350" w:type="dxa"/>
                            <w:gridSpan w:val="2"/>
                          </w:tcPr>
                          <w:p w14:paraId="468AC074" w14:textId="77777777" w:rsidR="00DE77DC" w:rsidRDefault="00DE77DC" w:rsidP="00AB2994">
                            <w:pPr>
                              <w:ind w:right="14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4163" w:type="dxa"/>
                            <w:gridSpan w:val="2"/>
                          </w:tcPr>
                          <w:p w14:paraId="5405F203" w14:textId="77777777" w:rsidR="00DE77DC" w:rsidRDefault="00DE77DC" w:rsidP="00AB2994">
                            <w:pPr>
                              <w:ind w:right="14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563FB07D" w14:textId="77777777" w:rsidR="00A82319" w:rsidRDefault="00A82319" w:rsidP="00AB2994">
                      <w:pPr>
                        <w:pStyle w:val="Caption"/>
                        <w:ind w:right="140"/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C5C0C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The SEN Improvement Lead </w:t>
      </w:r>
      <w:r w:rsidR="00F83A27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>will be asking for parents’ feedback</w:t>
      </w:r>
      <w:r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. They want to know about your </w:t>
      </w:r>
      <w:r w:rsidR="00F83A27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experiences in </w:t>
      </w:r>
      <w:r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accessing and </w:t>
      </w:r>
      <w:r w:rsidR="00F83A27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using </w:t>
      </w:r>
      <w:r w:rsidR="00D84946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SEND Services in Enfield, participating in </w:t>
      </w:r>
      <w:r w:rsidR="00D95393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>decision-making</w:t>
      </w:r>
      <w:r w:rsidR="00D84946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 for</w:t>
      </w:r>
      <w:r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 your</w:t>
      </w:r>
      <w:r w:rsidR="00D84946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 child</w:t>
      </w:r>
      <w:r w:rsidR="00D95393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/young person’s individual plan </w:t>
      </w:r>
      <w:r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>&amp;</w:t>
      </w:r>
      <w:r w:rsidR="00D95393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 support, and your views on what they need to focus on </w:t>
      </w:r>
      <w:r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in </w:t>
      </w:r>
      <w:r w:rsidR="00D95393" w:rsidRPr="00B95278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32"/>
          <w:szCs w:val="32"/>
        </w:rPr>
        <w:t xml:space="preserve">the next 2 years. </w:t>
      </w:r>
    </w:p>
    <w:p w14:paraId="44168D1A" w14:textId="4359C430" w:rsidR="00A82F86" w:rsidRPr="003079AD" w:rsidRDefault="00400F22" w:rsidP="00154A0C">
      <w:pPr>
        <w:jc w:val="center"/>
        <w:rPr>
          <w:b/>
          <w:color w:val="00B050" w:themeColor="accent2"/>
          <w:sz w:val="36"/>
          <w:szCs w:val="36"/>
        </w:rPr>
      </w:pPr>
      <w:r>
        <w:rPr>
          <w:noProof/>
        </w:rPr>
        <w:drawing>
          <wp:inline distT="0" distB="0" distL="0" distR="0" wp14:anchorId="69D910A3" wp14:editId="61212D09">
            <wp:extent cx="1949450" cy="1479323"/>
            <wp:effectExtent l="0" t="0" r="0" b="6985"/>
            <wp:docPr id="1554732273" name="Picture 1" descr="A person sitting at a table with a book and pe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32273" name="Picture 1" descr="A person sitting at a table with a book and pen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7158" cy="149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3B69" w14:textId="6A089E75" w:rsidR="00BB5DEF" w:rsidRPr="003155F5" w:rsidRDefault="007A4EAC" w:rsidP="00FD7FF9">
      <w:pPr>
        <w:rPr>
          <w:b/>
          <w:color w:val="00B050" w:themeColor="accent2"/>
          <w:sz w:val="28"/>
          <w:szCs w:val="28"/>
        </w:rPr>
      </w:pPr>
      <w:r w:rsidRPr="003155F5">
        <w:rPr>
          <w:b/>
          <w:color w:val="00B050" w:themeColor="accent2"/>
          <w:sz w:val="28"/>
          <w:szCs w:val="28"/>
        </w:rPr>
        <w:t xml:space="preserve">Join </w:t>
      </w:r>
      <w:r w:rsidR="006E7A0E" w:rsidRPr="003155F5">
        <w:rPr>
          <w:b/>
          <w:color w:val="00B050" w:themeColor="accent2"/>
          <w:sz w:val="28"/>
          <w:szCs w:val="28"/>
        </w:rPr>
        <w:t>members of the Our Voice team</w:t>
      </w:r>
      <w:r w:rsidRPr="003155F5">
        <w:rPr>
          <w:b/>
          <w:color w:val="00B050" w:themeColor="accent2"/>
          <w:sz w:val="28"/>
          <w:szCs w:val="28"/>
        </w:rPr>
        <w:t xml:space="preserve"> </w:t>
      </w:r>
      <w:r w:rsidR="00631517" w:rsidRPr="003155F5">
        <w:rPr>
          <w:b/>
          <w:color w:val="00B050" w:themeColor="accent2"/>
          <w:sz w:val="28"/>
          <w:szCs w:val="28"/>
        </w:rPr>
        <w:t xml:space="preserve">for </w:t>
      </w:r>
      <w:r w:rsidR="007D6A1D" w:rsidRPr="003155F5">
        <w:rPr>
          <w:b/>
          <w:color w:val="00B050" w:themeColor="accent2"/>
          <w:sz w:val="28"/>
          <w:szCs w:val="28"/>
        </w:rPr>
        <w:t xml:space="preserve">our regular drop in sessions at the </w:t>
      </w:r>
      <w:hyperlink r:id="rId17" w:anchor="parent-and-carer-panel" w:history="1">
        <w:r w:rsidR="00A03490" w:rsidRPr="003155F5">
          <w:rPr>
            <w:rStyle w:val="Hyperlink"/>
            <w:b/>
            <w:sz w:val="28"/>
            <w:szCs w:val="28"/>
          </w:rPr>
          <w:t>Youth and Family Hub</w:t>
        </w:r>
      </w:hyperlink>
      <w:r w:rsidR="00A03490" w:rsidRPr="003155F5">
        <w:rPr>
          <w:b/>
          <w:color w:val="00B050" w:themeColor="accent2"/>
          <w:sz w:val="28"/>
          <w:szCs w:val="28"/>
        </w:rPr>
        <w:t xml:space="preserve"> in Ponders End. </w:t>
      </w:r>
    </w:p>
    <w:tbl>
      <w:tblPr>
        <w:tblStyle w:val="TableGrid"/>
        <w:tblW w:w="0" w:type="auto"/>
        <w:tblInd w:w="5" w:type="dxa"/>
        <w:shd w:val="clear" w:color="auto" w:fill="FFC000"/>
        <w:tblLook w:val="04A0" w:firstRow="1" w:lastRow="0" w:firstColumn="1" w:lastColumn="0" w:noHBand="0" w:noVBand="1"/>
      </w:tblPr>
      <w:tblGrid>
        <w:gridCol w:w="2972"/>
        <w:gridCol w:w="2552"/>
      </w:tblGrid>
      <w:tr w:rsidR="0057525C" w14:paraId="23B21D09" w14:textId="77777777" w:rsidTr="002B0649">
        <w:tc>
          <w:tcPr>
            <w:tcW w:w="5524" w:type="dxa"/>
            <w:gridSpan w:val="2"/>
            <w:shd w:val="clear" w:color="auto" w:fill="FFC000"/>
          </w:tcPr>
          <w:p w14:paraId="5AE87A8B" w14:textId="4BBFAADE" w:rsidR="0057525C" w:rsidRPr="003155F5" w:rsidRDefault="0057525C" w:rsidP="00D03FA7">
            <w:pPr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</w:pPr>
            <w:r w:rsidRPr="003155F5"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  <w:t xml:space="preserve">Next </w:t>
            </w:r>
            <w:r w:rsidR="003155F5"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  <w:t xml:space="preserve">drop in </w:t>
            </w:r>
            <w:r w:rsidRPr="003155F5"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  <w:t xml:space="preserve">dates: </w:t>
            </w:r>
          </w:p>
        </w:tc>
      </w:tr>
      <w:tr w:rsidR="00EF65F8" w14:paraId="37E14AB2" w14:textId="77777777" w:rsidTr="008F5629">
        <w:tc>
          <w:tcPr>
            <w:tcW w:w="2972" w:type="dxa"/>
            <w:shd w:val="clear" w:color="auto" w:fill="FFC000"/>
          </w:tcPr>
          <w:p w14:paraId="711EA1ED" w14:textId="247BD8BB" w:rsidR="00742AFA" w:rsidRPr="003155F5" w:rsidRDefault="00592207" w:rsidP="00D03FA7">
            <w:pP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</w:pPr>
            <w:r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>Wed</w:t>
            </w:r>
            <w:r w:rsidR="002F4A3D"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>nesday</w:t>
            </w:r>
            <w:r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 xml:space="preserve"> 6</w:t>
            </w:r>
            <w:r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  <w:vertAlign w:val="superscript"/>
              </w:rPr>
              <w:t>th</w:t>
            </w:r>
            <w:r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 xml:space="preserve"> Mar </w:t>
            </w:r>
          </w:p>
        </w:tc>
        <w:tc>
          <w:tcPr>
            <w:tcW w:w="2552" w:type="dxa"/>
            <w:shd w:val="clear" w:color="auto" w:fill="FFC000"/>
          </w:tcPr>
          <w:p w14:paraId="3F36E44E" w14:textId="09C73A59" w:rsidR="00EF65F8" w:rsidRPr="003155F5" w:rsidRDefault="00742AFA" w:rsidP="00D03FA7">
            <w:pP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</w:pPr>
            <w:r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 xml:space="preserve">10 am to 1 pm </w:t>
            </w:r>
          </w:p>
        </w:tc>
      </w:tr>
      <w:tr w:rsidR="00EF65F8" w14:paraId="01E33CFF" w14:textId="77777777" w:rsidTr="008F5629">
        <w:tc>
          <w:tcPr>
            <w:tcW w:w="2972" w:type="dxa"/>
            <w:shd w:val="clear" w:color="auto" w:fill="FFC000"/>
          </w:tcPr>
          <w:p w14:paraId="60BCC5C2" w14:textId="619CC153" w:rsidR="00742AFA" w:rsidRPr="003155F5" w:rsidRDefault="00592207" w:rsidP="00D03FA7">
            <w:pP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</w:pPr>
            <w:r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>Tue</w:t>
            </w:r>
            <w:r w:rsidR="002F4A3D"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>sday</w:t>
            </w:r>
            <w:r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="00742AFA"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>19</w:t>
            </w:r>
            <w:r w:rsidR="00742AFA"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  <w:vertAlign w:val="superscript"/>
              </w:rPr>
              <w:t>th</w:t>
            </w:r>
            <w:r w:rsidR="00742AFA"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 xml:space="preserve"> Mar </w:t>
            </w:r>
          </w:p>
        </w:tc>
        <w:tc>
          <w:tcPr>
            <w:tcW w:w="2552" w:type="dxa"/>
            <w:shd w:val="clear" w:color="auto" w:fill="FFC000"/>
          </w:tcPr>
          <w:p w14:paraId="44FB907F" w14:textId="32E944A2" w:rsidR="00EF65F8" w:rsidRPr="003155F5" w:rsidRDefault="00742AFA" w:rsidP="00D03FA7">
            <w:pP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</w:pPr>
            <w:r w:rsidRPr="003155F5"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 xml:space="preserve">12 pm to 2 pm </w:t>
            </w:r>
          </w:p>
        </w:tc>
      </w:tr>
    </w:tbl>
    <w:p w14:paraId="76FC5B58" w14:textId="0A155C2D" w:rsidR="00D31624" w:rsidRPr="008A44EA" w:rsidRDefault="00D31624">
      <w:pPr>
        <w:rPr>
          <w:b/>
          <w:bCs/>
          <w:color w:val="00B050" w:themeColor="accent2"/>
          <w:sz w:val="32"/>
          <w:szCs w:val="32"/>
        </w:rPr>
      </w:pPr>
    </w:p>
    <w:sectPr w:rsidR="00D31624" w:rsidRPr="008A44EA" w:rsidSect="00E63E19">
      <w:pgSz w:w="12240" w:h="15840"/>
      <w:pgMar w:top="567" w:right="616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FE531" w14:textId="77777777" w:rsidR="00C938E4" w:rsidRDefault="00C938E4">
      <w:pPr>
        <w:spacing w:after="0" w:line="240" w:lineRule="auto"/>
      </w:pPr>
      <w:r>
        <w:separator/>
      </w:r>
    </w:p>
  </w:endnote>
  <w:endnote w:type="continuationSeparator" w:id="0">
    <w:p w14:paraId="7A9C12CB" w14:textId="77777777" w:rsidR="00C938E4" w:rsidRDefault="00C9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2A20D" w14:textId="77777777" w:rsidR="00C938E4" w:rsidRDefault="00C938E4">
      <w:pPr>
        <w:spacing w:after="0" w:line="240" w:lineRule="auto"/>
      </w:pPr>
      <w:r>
        <w:separator/>
      </w:r>
    </w:p>
  </w:footnote>
  <w:footnote w:type="continuationSeparator" w:id="0">
    <w:p w14:paraId="5C511882" w14:textId="77777777" w:rsidR="00C938E4" w:rsidRDefault="00C93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1CF2"/>
    <w:multiLevelType w:val="hybridMultilevel"/>
    <w:tmpl w:val="56B03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648AD"/>
    <w:multiLevelType w:val="hybridMultilevel"/>
    <w:tmpl w:val="979CC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F4C6D"/>
    <w:multiLevelType w:val="hybridMultilevel"/>
    <w:tmpl w:val="52609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25895"/>
    <w:multiLevelType w:val="hybridMultilevel"/>
    <w:tmpl w:val="39DC06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A2841"/>
    <w:multiLevelType w:val="hybridMultilevel"/>
    <w:tmpl w:val="007E3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60AED"/>
    <w:multiLevelType w:val="hybridMultilevel"/>
    <w:tmpl w:val="96408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47237A"/>
    <w:multiLevelType w:val="hybridMultilevel"/>
    <w:tmpl w:val="5CC6B1CA"/>
    <w:lvl w:ilvl="0" w:tplc="72744164">
      <w:start w:val="1"/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41977353"/>
    <w:multiLevelType w:val="hybridMultilevel"/>
    <w:tmpl w:val="02829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0336B"/>
    <w:multiLevelType w:val="hybridMultilevel"/>
    <w:tmpl w:val="7B62E25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C7969"/>
    <w:multiLevelType w:val="hybridMultilevel"/>
    <w:tmpl w:val="EC6A1C68"/>
    <w:lvl w:ilvl="0" w:tplc="72744164">
      <w:start w:val="1"/>
      <w:numFmt w:val="bullet"/>
      <w:lvlText w:val="-"/>
      <w:lvlJc w:val="left"/>
      <w:pPr>
        <w:ind w:left="648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" w15:restartNumberingAfterBreak="0">
    <w:nsid w:val="56622297"/>
    <w:multiLevelType w:val="hybridMultilevel"/>
    <w:tmpl w:val="495E1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CD3A6E"/>
    <w:multiLevelType w:val="hybridMultilevel"/>
    <w:tmpl w:val="8100764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E463F"/>
    <w:multiLevelType w:val="hybridMultilevel"/>
    <w:tmpl w:val="3DB244D8"/>
    <w:lvl w:ilvl="0" w:tplc="08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658F762C"/>
    <w:multiLevelType w:val="hybridMultilevel"/>
    <w:tmpl w:val="88940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05442B"/>
    <w:multiLevelType w:val="multilevel"/>
    <w:tmpl w:val="E212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3D668D"/>
    <w:multiLevelType w:val="hybridMultilevel"/>
    <w:tmpl w:val="D7AED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A48A2"/>
    <w:multiLevelType w:val="multilevel"/>
    <w:tmpl w:val="61D2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587D42"/>
    <w:multiLevelType w:val="hybridMultilevel"/>
    <w:tmpl w:val="615C67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B46780"/>
    <w:multiLevelType w:val="multilevel"/>
    <w:tmpl w:val="D538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8256355">
    <w:abstractNumId w:val="13"/>
  </w:num>
  <w:num w:numId="2" w16cid:durableId="1425876891">
    <w:abstractNumId w:val="4"/>
  </w:num>
  <w:num w:numId="3" w16cid:durableId="2010473848">
    <w:abstractNumId w:val="15"/>
  </w:num>
  <w:num w:numId="4" w16cid:durableId="1847210535">
    <w:abstractNumId w:val="2"/>
  </w:num>
  <w:num w:numId="5" w16cid:durableId="1566988916">
    <w:abstractNumId w:val="16"/>
  </w:num>
  <w:num w:numId="6" w16cid:durableId="1183057342">
    <w:abstractNumId w:val="7"/>
  </w:num>
  <w:num w:numId="7" w16cid:durableId="1616713068">
    <w:abstractNumId w:val="10"/>
  </w:num>
  <w:num w:numId="8" w16cid:durableId="758647878">
    <w:abstractNumId w:val="3"/>
  </w:num>
  <w:num w:numId="9" w16cid:durableId="360858552">
    <w:abstractNumId w:val="14"/>
  </w:num>
  <w:num w:numId="10" w16cid:durableId="867565696">
    <w:abstractNumId w:val="18"/>
  </w:num>
  <w:num w:numId="11" w16cid:durableId="1433821285">
    <w:abstractNumId w:val="5"/>
  </w:num>
  <w:num w:numId="12" w16cid:durableId="215242346">
    <w:abstractNumId w:val="1"/>
  </w:num>
  <w:num w:numId="13" w16cid:durableId="190067839">
    <w:abstractNumId w:val="11"/>
  </w:num>
  <w:num w:numId="14" w16cid:durableId="1762145350">
    <w:abstractNumId w:val="9"/>
  </w:num>
  <w:num w:numId="15" w16cid:durableId="787505461">
    <w:abstractNumId w:val="6"/>
  </w:num>
  <w:num w:numId="16" w16cid:durableId="1647469991">
    <w:abstractNumId w:val="12"/>
  </w:num>
  <w:num w:numId="17" w16cid:durableId="2088573873">
    <w:abstractNumId w:val="17"/>
  </w:num>
  <w:num w:numId="18" w16cid:durableId="1087767390">
    <w:abstractNumId w:val="0"/>
  </w:num>
  <w:num w:numId="19" w16cid:durableId="19172804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wNjQ0MLEwszQ0MDJV0lEKTi0uzszPAykwsqgFAEBAt7MtAAAA"/>
  </w:docVars>
  <w:rsids>
    <w:rsidRoot w:val="00596E02"/>
    <w:rsid w:val="0000387D"/>
    <w:rsid w:val="00005EFA"/>
    <w:rsid w:val="00007BB6"/>
    <w:rsid w:val="00007BF2"/>
    <w:rsid w:val="000126AA"/>
    <w:rsid w:val="00013BD0"/>
    <w:rsid w:val="00016225"/>
    <w:rsid w:val="00022A95"/>
    <w:rsid w:val="00023BDE"/>
    <w:rsid w:val="00025914"/>
    <w:rsid w:val="00026393"/>
    <w:rsid w:val="000269FF"/>
    <w:rsid w:val="0003194C"/>
    <w:rsid w:val="00032E73"/>
    <w:rsid w:val="00032EB7"/>
    <w:rsid w:val="000430F4"/>
    <w:rsid w:val="00046F1C"/>
    <w:rsid w:val="000511E6"/>
    <w:rsid w:val="00053AFB"/>
    <w:rsid w:val="00060FFA"/>
    <w:rsid w:val="00063E52"/>
    <w:rsid w:val="00072F0A"/>
    <w:rsid w:val="000858A7"/>
    <w:rsid w:val="00092C21"/>
    <w:rsid w:val="000A68EB"/>
    <w:rsid w:val="000B0F41"/>
    <w:rsid w:val="000B598C"/>
    <w:rsid w:val="000B7B5F"/>
    <w:rsid w:val="000C2A06"/>
    <w:rsid w:val="000D0F12"/>
    <w:rsid w:val="000D135B"/>
    <w:rsid w:val="000D66C0"/>
    <w:rsid w:val="000E54A0"/>
    <w:rsid w:val="000F5434"/>
    <w:rsid w:val="000F7045"/>
    <w:rsid w:val="00103363"/>
    <w:rsid w:val="00105961"/>
    <w:rsid w:val="001077E4"/>
    <w:rsid w:val="00114617"/>
    <w:rsid w:val="001225CC"/>
    <w:rsid w:val="00124453"/>
    <w:rsid w:val="00136EF0"/>
    <w:rsid w:val="00136F43"/>
    <w:rsid w:val="0013743A"/>
    <w:rsid w:val="00137DBE"/>
    <w:rsid w:val="00145534"/>
    <w:rsid w:val="0015269E"/>
    <w:rsid w:val="00154A0C"/>
    <w:rsid w:val="001640E9"/>
    <w:rsid w:val="00164F0B"/>
    <w:rsid w:val="00166662"/>
    <w:rsid w:val="00167A25"/>
    <w:rsid w:val="001751A7"/>
    <w:rsid w:val="00175E44"/>
    <w:rsid w:val="001763C1"/>
    <w:rsid w:val="00180501"/>
    <w:rsid w:val="00181596"/>
    <w:rsid w:val="00182506"/>
    <w:rsid w:val="001926D6"/>
    <w:rsid w:val="001943E7"/>
    <w:rsid w:val="00195403"/>
    <w:rsid w:val="00196D79"/>
    <w:rsid w:val="001A39FB"/>
    <w:rsid w:val="001A73F0"/>
    <w:rsid w:val="001A7E31"/>
    <w:rsid w:val="001B15A9"/>
    <w:rsid w:val="001B579C"/>
    <w:rsid w:val="001C021A"/>
    <w:rsid w:val="001C5C0C"/>
    <w:rsid w:val="001C6109"/>
    <w:rsid w:val="001D4092"/>
    <w:rsid w:val="001D5731"/>
    <w:rsid w:val="001D60C5"/>
    <w:rsid w:val="001E64AC"/>
    <w:rsid w:val="001F398A"/>
    <w:rsid w:val="002068AD"/>
    <w:rsid w:val="0021609E"/>
    <w:rsid w:val="00220EDE"/>
    <w:rsid w:val="00223FBC"/>
    <w:rsid w:val="002262FE"/>
    <w:rsid w:val="002323B5"/>
    <w:rsid w:val="00237022"/>
    <w:rsid w:val="00240F03"/>
    <w:rsid w:val="00254EAA"/>
    <w:rsid w:val="00261171"/>
    <w:rsid w:val="0026364F"/>
    <w:rsid w:val="00284D21"/>
    <w:rsid w:val="002851EB"/>
    <w:rsid w:val="00294376"/>
    <w:rsid w:val="00294BF6"/>
    <w:rsid w:val="002A579E"/>
    <w:rsid w:val="002A706B"/>
    <w:rsid w:val="002B0EA1"/>
    <w:rsid w:val="002B33F7"/>
    <w:rsid w:val="002B3C9F"/>
    <w:rsid w:val="002B554A"/>
    <w:rsid w:val="002C3D95"/>
    <w:rsid w:val="002D0C9E"/>
    <w:rsid w:val="002D179D"/>
    <w:rsid w:val="002D5C32"/>
    <w:rsid w:val="002E5D42"/>
    <w:rsid w:val="002E79F2"/>
    <w:rsid w:val="002F06C7"/>
    <w:rsid w:val="002F20E6"/>
    <w:rsid w:val="002F2F38"/>
    <w:rsid w:val="002F4A3D"/>
    <w:rsid w:val="00300201"/>
    <w:rsid w:val="003038E3"/>
    <w:rsid w:val="003079AD"/>
    <w:rsid w:val="00311949"/>
    <w:rsid w:val="003155F5"/>
    <w:rsid w:val="0032140A"/>
    <w:rsid w:val="003245C6"/>
    <w:rsid w:val="00326AC6"/>
    <w:rsid w:val="003272DA"/>
    <w:rsid w:val="00340A60"/>
    <w:rsid w:val="00341E73"/>
    <w:rsid w:val="00342C27"/>
    <w:rsid w:val="00346951"/>
    <w:rsid w:val="00353E83"/>
    <w:rsid w:val="00354806"/>
    <w:rsid w:val="00356635"/>
    <w:rsid w:val="003652EF"/>
    <w:rsid w:val="00365426"/>
    <w:rsid w:val="00366BBC"/>
    <w:rsid w:val="00372487"/>
    <w:rsid w:val="00373971"/>
    <w:rsid w:val="00377970"/>
    <w:rsid w:val="00384181"/>
    <w:rsid w:val="003948E8"/>
    <w:rsid w:val="00397433"/>
    <w:rsid w:val="0039778D"/>
    <w:rsid w:val="003B209E"/>
    <w:rsid w:val="003B2F41"/>
    <w:rsid w:val="003B3FDF"/>
    <w:rsid w:val="003B75AF"/>
    <w:rsid w:val="003C4617"/>
    <w:rsid w:val="003C5D11"/>
    <w:rsid w:val="003C6C03"/>
    <w:rsid w:val="003D5982"/>
    <w:rsid w:val="003D634A"/>
    <w:rsid w:val="003F099A"/>
    <w:rsid w:val="003F37FE"/>
    <w:rsid w:val="003F4FAE"/>
    <w:rsid w:val="003F74CE"/>
    <w:rsid w:val="00400F22"/>
    <w:rsid w:val="00410025"/>
    <w:rsid w:val="004124FF"/>
    <w:rsid w:val="00412A0D"/>
    <w:rsid w:val="00413E04"/>
    <w:rsid w:val="00414587"/>
    <w:rsid w:val="0041617A"/>
    <w:rsid w:val="00416735"/>
    <w:rsid w:val="004179DF"/>
    <w:rsid w:val="0042366F"/>
    <w:rsid w:val="00432705"/>
    <w:rsid w:val="004327C6"/>
    <w:rsid w:val="00443C2E"/>
    <w:rsid w:val="0045604E"/>
    <w:rsid w:val="00473923"/>
    <w:rsid w:val="00474B5B"/>
    <w:rsid w:val="00481C22"/>
    <w:rsid w:val="004831B0"/>
    <w:rsid w:val="00491F5F"/>
    <w:rsid w:val="004950DC"/>
    <w:rsid w:val="00497F75"/>
    <w:rsid w:val="004B4EE8"/>
    <w:rsid w:val="004D2DDF"/>
    <w:rsid w:val="004D2EE8"/>
    <w:rsid w:val="004D5180"/>
    <w:rsid w:val="004E3771"/>
    <w:rsid w:val="004E3855"/>
    <w:rsid w:val="004E55B7"/>
    <w:rsid w:val="004E6E7C"/>
    <w:rsid w:val="004E7FD5"/>
    <w:rsid w:val="00500D0B"/>
    <w:rsid w:val="005020BB"/>
    <w:rsid w:val="00502707"/>
    <w:rsid w:val="00502ED0"/>
    <w:rsid w:val="00507213"/>
    <w:rsid w:val="00507226"/>
    <w:rsid w:val="00510428"/>
    <w:rsid w:val="00512CDC"/>
    <w:rsid w:val="0051451F"/>
    <w:rsid w:val="005222B4"/>
    <w:rsid w:val="00525347"/>
    <w:rsid w:val="005261D7"/>
    <w:rsid w:val="00534147"/>
    <w:rsid w:val="0053719E"/>
    <w:rsid w:val="00540723"/>
    <w:rsid w:val="0054413F"/>
    <w:rsid w:val="005448C0"/>
    <w:rsid w:val="0055124F"/>
    <w:rsid w:val="00552E23"/>
    <w:rsid w:val="00553235"/>
    <w:rsid w:val="005545E4"/>
    <w:rsid w:val="005559FA"/>
    <w:rsid w:val="00557458"/>
    <w:rsid w:val="00563374"/>
    <w:rsid w:val="00565475"/>
    <w:rsid w:val="0057130C"/>
    <w:rsid w:val="00572215"/>
    <w:rsid w:val="0057525C"/>
    <w:rsid w:val="00580E4E"/>
    <w:rsid w:val="00586808"/>
    <w:rsid w:val="00592207"/>
    <w:rsid w:val="00596E02"/>
    <w:rsid w:val="005B0C97"/>
    <w:rsid w:val="005B2D90"/>
    <w:rsid w:val="005B3114"/>
    <w:rsid w:val="005C15B6"/>
    <w:rsid w:val="005C26CF"/>
    <w:rsid w:val="005C3856"/>
    <w:rsid w:val="005C6635"/>
    <w:rsid w:val="005D15EF"/>
    <w:rsid w:val="005D4656"/>
    <w:rsid w:val="005D78EC"/>
    <w:rsid w:val="005F2E35"/>
    <w:rsid w:val="005F4DB3"/>
    <w:rsid w:val="00615AA6"/>
    <w:rsid w:val="006170D0"/>
    <w:rsid w:val="006240AA"/>
    <w:rsid w:val="0062687B"/>
    <w:rsid w:val="00631517"/>
    <w:rsid w:val="00631B17"/>
    <w:rsid w:val="006375B2"/>
    <w:rsid w:val="00640D7B"/>
    <w:rsid w:val="006425CF"/>
    <w:rsid w:val="00644324"/>
    <w:rsid w:val="00651BDC"/>
    <w:rsid w:val="00651C8D"/>
    <w:rsid w:val="00652E3D"/>
    <w:rsid w:val="00672EFA"/>
    <w:rsid w:val="006766F9"/>
    <w:rsid w:val="00697DD4"/>
    <w:rsid w:val="006A51E9"/>
    <w:rsid w:val="006B1FAD"/>
    <w:rsid w:val="006B798C"/>
    <w:rsid w:val="006D5306"/>
    <w:rsid w:val="006E057E"/>
    <w:rsid w:val="006E7A0E"/>
    <w:rsid w:val="006F3635"/>
    <w:rsid w:val="006F520C"/>
    <w:rsid w:val="007009DB"/>
    <w:rsid w:val="007025EF"/>
    <w:rsid w:val="00706D82"/>
    <w:rsid w:val="00707841"/>
    <w:rsid w:val="007140C8"/>
    <w:rsid w:val="007175F1"/>
    <w:rsid w:val="0072162F"/>
    <w:rsid w:val="0072425A"/>
    <w:rsid w:val="00726AED"/>
    <w:rsid w:val="007303D2"/>
    <w:rsid w:val="00732590"/>
    <w:rsid w:val="00742A4F"/>
    <w:rsid w:val="00742AFA"/>
    <w:rsid w:val="00753E85"/>
    <w:rsid w:val="00756A07"/>
    <w:rsid w:val="00757761"/>
    <w:rsid w:val="007577B6"/>
    <w:rsid w:val="00757B3A"/>
    <w:rsid w:val="00760AFA"/>
    <w:rsid w:val="007627EA"/>
    <w:rsid w:val="00763614"/>
    <w:rsid w:val="007826D6"/>
    <w:rsid w:val="007913FC"/>
    <w:rsid w:val="00791DBE"/>
    <w:rsid w:val="00795D23"/>
    <w:rsid w:val="007A3E52"/>
    <w:rsid w:val="007A3E61"/>
    <w:rsid w:val="007A4EAC"/>
    <w:rsid w:val="007B3033"/>
    <w:rsid w:val="007B307B"/>
    <w:rsid w:val="007B752F"/>
    <w:rsid w:val="007D519C"/>
    <w:rsid w:val="007D6A1D"/>
    <w:rsid w:val="007D6FF3"/>
    <w:rsid w:val="007F183B"/>
    <w:rsid w:val="007F2CAA"/>
    <w:rsid w:val="007F43B5"/>
    <w:rsid w:val="007F4FE6"/>
    <w:rsid w:val="00801226"/>
    <w:rsid w:val="008142B6"/>
    <w:rsid w:val="0081751C"/>
    <w:rsid w:val="00820B5A"/>
    <w:rsid w:val="00824E09"/>
    <w:rsid w:val="00835273"/>
    <w:rsid w:val="0084028A"/>
    <w:rsid w:val="00843682"/>
    <w:rsid w:val="008461F1"/>
    <w:rsid w:val="008506B2"/>
    <w:rsid w:val="00851E02"/>
    <w:rsid w:val="00854D31"/>
    <w:rsid w:val="0085538A"/>
    <w:rsid w:val="0087542F"/>
    <w:rsid w:val="00880AAC"/>
    <w:rsid w:val="008813C7"/>
    <w:rsid w:val="00891ED5"/>
    <w:rsid w:val="0089454D"/>
    <w:rsid w:val="008956E6"/>
    <w:rsid w:val="00895770"/>
    <w:rsid w:val="008A44EA"/>
    <w:rsid w:val="008A495B"/>
    <w:rsid w:val="008B4B41"/>
    <w:rsid w:val="008B5D00"/>
    <w:rsid w:val="008B6204"/>
    <w:rsid w:val="008B7D5E"/>
    <w:rsid w:val="008C2146"/>
    <w:rsid w:val="008C56B7"/>
    <w:rsid w:val="008D4CDE"/>
    <w:rsid w:val="008E0C20"/>
    <w:rsid w:val="008E6B4D"/>
    <w:rsid w:val="008F5629"/>
    <w:rsid w:val="0090273B"/>
    <w:rsid w:val="00907E65"/>
    <w:rsid w:val="00917B47"/>
    <w:rsid w:val="00922F64"/>
    <w:rsid w:val="009264F4"/>
    <w:rsid w:val="009267AB"/>
    <w:rsid w:val="00927B0B"/>
    <w:rsid w:val="00941689"/>
    <w:rsid w:val="0094258F"/>
    <w:rsid w:val="00947809"/>
    <w:rsid w:val="0095177B"/>
    <w:rsid w:val="00957B37"/>
    <w:rsid w:val="00961425"/>
    <w:rsid w:val="00964E78"/>
    <w:rsid w:val="00965081"/>
    <w:rsid w:val="009651E2"/>
    <w:rsid w:val="00965A5B"/>
    <w:rsid w:val="00966436"/>
    <w:rsid w:val="00971162"/>
    <w:rsid w:val="009716DE"/>
    <w:rsid w:val="00972924"/>
    <w:rsid w:val="00982F25"/>
    <w:rsid w:val="00986AEF"/>
    <w:rsid w:val="00990E04"/>
    <w:rsid w:val="00990E17"/>
    <w:rsid w:val="009A0EF2"/>
    <w:rsid w:val="009A4BEE"/>
    <w:rsid w:val="009A4D83"/>
    <w:rsid w:val="009A4F64"/>
    <w:rsid w:val="009A516E"/>
    <w:rsid w:val="009C7F07"/>
    <w:rsid w:val="009D3DAC"/>
    <w:rsid w:val="009D6FB3"/>
    <w:rsid w:val="009E4CC6"/>
    <w:rsid w:val="009E4D92"/>
    <w:rsid w:val="009E58D3"/>
    <w:rsid w:val="009E62AA"/>
    <w:rsid w:val="009F54B9"/>
    <w:rsid w:val="009F5AC8"/>
    <w:rsid w:val="009F63BB"/>
    <w:rsid w:val="009F7671"/>
    <w:rsid w:val="00A03490"/>
    <w:rsid w:val="00A10ACA"/>
    <w:rsid w:val="00A11398"/>
    <w:rsid w:val="00A11EED"/>
    <w:rsid w:val="00A258CD"/>
    <w:rsid w:val="00A306E7"/>
    <w:rsid w:val="00A339E7"/>
    <w:rsid w:val="00A352FE"/>
    <w:rsid w:val="00A3563A"/>
    <w:rsid w:val="00A47632"/>
    <w:rsid w:val="00A479BA"/>
    <w:rsid w:val="00A51B49"/>
    <w:rsid w:val="00A51EE8"/>
    <w:rsid w:val="00A531EC"/>
    <w:rsid w:val="00A61EA5"/>
    <w:rsid w:val="00A63965"/>
    <w:rsid w:val="00A668C6"/>
    <w:rsid w:val="00A70433"/>
    <w:rsid w:val="00A71106"/>
    <w:rsid w:val="00A75A20"/>
    <w:rsid w:val="00A81BD5"/>
    <w:rsid w:val="00A82319"/>
    <w:rsid w:val="00A82F86"/>
    <w:rsid w:val="00A851A1"/>
    <w:rsid w:val="00A97D3F"/>
    <w:rsid w:val="00AB2994"/>
    <w:rsid w:val="00AB560F"/>
    <w:rsid w:val="00AB6EBD"/>
    <w:rsid w:val="00AC4DE5"/>
    <w:rsid w:val="00AE2916"/>
    <w:rsid w:val="00AF28DD"/>
    <w:rsid w:val="00AF6D0A"/>
    <w:rsid w:val="00AF6ED5"/>
    <w:rsid w:val="00AF7A10"/>
    <w:rsid w:val="00B22B94"/>
    <w:rsid w:val="00B35639"/>
    <w:rsid w:val="00B3774A"/>
    <w:rsid w:val="00B405F9"/>
    <w:rsid w:val="00B43EA4"/>
    <w:rsid w:val="00B44159"/>
    <w:rsid w:val="00B450FA"/>
    <w:rsid w:val="00B45309"/>
    <w:rsid w:val="00B55E5D"/>
    <w:rsid w:val="00B569CB"/>
    <w:rsid w:val="00B579B4"/>
    <w:rsid w:val="00B61EF7"/>
    <w:rsid w:val="00B64F5F"/>
    <w:rsid w:val="00B66AF6"/>
    <w:rsid w:val="00B733CC"/>
    <w:rsid w:val="00B75F02"/>
    <w:rsid w:val="00B7642F"/>
    <w:rsid w:val="00B76D7E"/>
    <w:rsid w:val="00B876F4"/>
    <w:rsid w:val="00B95278"/>
    <w:rsid w:val="00B9567D"/>
    <w:rsid w:val="00B973DF"/>
    <w:rsid w:val="00BA0F14"/>
    <w:rsid w:val="00BA42C0"/>
    <w:rsid w:val="00BA720A"/>
    <w:rsid w:val="00BA7DBB"/>
    <w:rsid w:val="00BB2063"/>
    <w:rsid w:val="00BB5DEF"/>
    <w:rsid w:val="00BB6C06"/>
    <w:rsid w:val="00BC2B49"/>
    <w:rsid w:val="00BC4153"/>
    <w:rsid w:val="00BC41EE"/>
    <w:rsid w:val="00BC5746"/>
    <w:rsid w:val="00BC646C"/>
    <w:rsid w:val="00BC6EDD"/>
    <w:rsid w:val="00BD2046"/>
    <w:rsid w:val="00BD25B0"/>
    <w:rsid w:val="00BE0F79"/>
    <w:rsid w:val="00BE215E"/>
    <w:rsid w:val="00BE4BA8"/>
    <w:rsid w:val="00BF0DDC"/>
    <w:rsid w:val="00BF7CF7"/>
    <w:rsid w:val="00C11B98"/>
    <w:rsid w:val="00C15307"/>
    <w:rsid w:val="00C21D64"/>
    <w:rsid w:val="00C21EC1"/>
    <w:rsid w:val="00C30D08"/>
    <w:rsid w:val="00C37B81"/>
    <w:rsid w:val="00C4280F"/>
    <w:rsid w:val="00C43C31"/>
    <w:rsid w:val="00C43DF2"/>
    <w:rsid w:val="00C667A2"/>
    <w:rsid w:val="00C71CEF"/>
    <w:rsid w:val="00C75A30"/>
    <w:rsid w:val="00C769D7"/>
    <w:rsid w:val="00C879D4"/>
    <w:rsid w:val="00C938E4"/>
    <w:rsid w:val="00C94ED1"/>
    <w:rsid w:val="00CA6210"/>
    <w:rsid w:val="00CB3AF8"/>
    <w:rsid w:val="00CC294C"/>
    <w:rsid w:val="00CD23A8"/>
    <w:rsid w:val="00CE12CE"/>
    <w:rsid w:val="00CE461B"/>
    <w:rsid w:val="00CE4D94"/>
    <w:rsid w:val="00CF0022"/>
    <w:rsid w:val="00CF12E8"/>
    <w:rsid w:val="00D1598E"/>
    <w:rsid w:val="00D21230"/>
    <w:rsid w:val="00D27769"/>
    <w:rsid w:val="00D31624"/>
    <w:rsid w:val="00D37E91"/>
    <w:rsid w:val="00D44562"/>
    <w:rsid w:val="00D458DD"/>
    <w:rsid w:val="00D4766A"/>
    <w:rsid w:val="00D47DA5"/>
    <w:rsid w:val="00D5139F"/>
    <w:rsid w:val="00D52481"/>
    <w:rsid w:val="00D5360E"/>
    <w:rsid w:val="00D54C9C"/>
    <w:rsid w:val="00D6073F"/>
    <w:rsid w:val="00D655AE"/>
    <w:rsid w:val="00D71259"/>
    <w:rsid w:val="00D7167D"/>
    <w:rsid w:val="00D76CAE"/>
    <w:rsid w:val="00D7742A"/>
    <w:rsid w:val="00D80060"/>
    <w:rsid w:val="00D80B2D"/>
    <w:rsid w:val="00D83845"/>
    <w:rsid w:val="00D84946"/>
    <w:rsid w:val="00D903A2"/>
    <w:rsid w:val="00D922D6"/>
    <w:rsid w:val="00D936E9"/>
    <w:rsid w:val="00D95393"/>
    <w:rsid w:val="00DA34F0"/>
    <w:rsid w:val="00DA43FF"/>
    <w:rsid w:val="00DB0214"/>
    <w:rsid w:val="00DB47BC"/>
    <w:rsid w:val="00DC5639"/>
    <w:rsid w:val="00DD05A7"/>
    <w:rsid w:val="00DE4CE6"/>
    <w:rsid w:val="00DE5375"/>
    <w:rsid w:val="00DE67B7"/>
    <w:rsid w:val="00DE77DC"/>
    <w:rsid w:val="00DF38EF"/>
    <w:rsid w:val="00DF488B"/>
    <w:rsid w:val="00E110D5"/>
    <w:rsid w:val="00E11956"/>
    <w:rsid w:val="00E20500"/>
    <w:rsid w:val="00E20F2E"/>
    <w:rsid w:val="00E220B1"/>
    <w:rsid w:val="00E253A8"/>
    <w:rsid w:val="00E328C0"/>
    <w:rsid w:val="00E348BF"/>
    <w:rsid w:val="00E40853"/>
    <w:rsid w:val="00E44A39"/>
    <w:rsid w:val="00E4624A"/>
    <w:rsid w:val="00E46A9B"/>
    <w:rsid w:val="00E476BB"/>
    <w:rsid w:val="00E517A2"/>
    <w:rsid w:val="00E53200"/>
    <w:rsid w:val="00E5423F"/>
    <w:rsid w:val="00E55569"/>
    <w:rsid w:val="00E56927"/>
    <w:rsid w:val="00E62813"/>
    <w:rsid w:val="00E6320C"/>
    <w:rsid w:val="00E63E19"/>
    <w:rsid w:val="00E63EB6"/>
    <w:rsid w:val="00E70E4A"/>
    <w:rsid w:val="00E72278"/>
    <w:rsid w:val="00E8154B"/>
    <w:rsid w:val="00E82BB8"/>
    <w:rsid w:val="00E8741E"/>
    <w:rsid w:val="00EA71D8"/>
    <w:rsid w:val="00EB50BF"/>
    <w:rsid w:val="00EC4736"/>
    <w:rsid w:val="00EC7A21"/>
    <w:rsid w:val="00EE4F4E"/>
    <w:rsid w:val="00EE7FF9"/>
    <w:rsid w:val="00EF338B"/>
    <w:rsid w:val="00EF392E"/>
    <w:rsid w:val="00EF65F8"/>
    <w:rsid w:val="00F015E0"/>
    <w:rsid w:val="00F04852"/>
    <w:rsid w:val="00F07043"/>
    <w:rsid w:val="00F22591"/>
    <w:rsid w:val="00F2364C"/>
    <w:rsid w:val="00F24A1D"/>
    <w:rsid w:val="00F266AE"/>
    <w:rsid w:val="00F27FA6"/>
    <w:rsid w:val="00F31BB2"/>
    <w:rsid w:val="00F333CB"/>
    <w:rsid w:val="00F62D8F"/>
    <w:rsid w:val="00F73A98"/>
    <w:rsid w:val="00F762B4"/>
    <w:rsid w:val="00F83A27"/>
    <w:rsid w:val="00F85DB2"/>
    <w:rsid w:val="00F87346"/>
    <w:rsid w:val="00F9059F"/>
    <w:rsid w:val="00F958EB"/>
    <w:rsid w:val="00F9684B"/>
    <w:rsid w:val="00FB0AEA"/>
    <w:rsid w:val="00FB2814"/>
    <w:rsid w:val="00FD3B12"/>
    <w:rsid w:val="00FD7FF9"/>
    <w:rsid w:val="00FE01BD"/>
    <w:rsid w:val="00FE2CD7"/>
    <w:rsid w:val="00FE49C5"/>
    <w:rsid w:val="00FE5263"/>
    <w:rsid w:val="00FE60B8"/>
    <w:rsid w:val="00FF5A5B"/>
    <w:rsid w:val="00FF767B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34BBA5"/>
  <w15:chartTrackingRefBased/>
  <w15:docId w15:val="{3DC4F794-E5CA-40CA-897B-C0639B5CD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E02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6E0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E57200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6E0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833B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6E0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06062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6E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FAC2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6E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5827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6E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04041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6E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994C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6E0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5827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6E0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404041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96E02"/>
    <w:pPr>
      <w:spacing w:after="0" w:line="240" w:lineRule="auto"/>
      <w:contextualSpacing/>
    </w:pPr>
    <w:rPr>
      <w:rFonts w:asciiTheme="majorHAnsi" w:eastAsiaTheme="majorEastAsia" w:hAnsiTheme="majorHAnsi" w:cstheme="majorBidi"/>
      <w:color w:val="E57200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6E02"/>
    <w:rPr>
      <w:rFonts w:asciiTheme="majorHAnsi" w:eastAsiaTheme="majorEastAsia" w:hAnsiTheme="majorHAnsi" w:cstheme="majorBidi"/>
      <w:color w:val="E57200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6E0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96E02"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96E02"/>
    <w:rPr>
      <w:rFonts w:asciiTheme="majorHAnsi" w:eastAsiaTheme="majorEastAsia" w:hAnsiTheme="majorHAnsi" w:cstheme="majorBidi"/>
      <w:color w:val="E57200" w:themeColor="accent1" w:themeShade="BF"/>
      <w:sz w:val="30"/>
      <w:szCs w:val="30"/>
    </w:rPr>
  </w:style>
  <w:style w:type="paragraph" w:customStyle="1" w:styleId="BlockHeading">
    <w:name w:val="Block Heading"/>
    <w:basedOn w:val="Normal"/>
    <w:next w:val="BlockText"/>
    <w:uiPriority w:val="3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596E02"/>
    <w:pPr>
      <w:spacing w:line="240" w:lineRule="auto"/>
    </w:pPr>
    <w:rPr>
      <w:b/>
      <w:bCs/>
      <w:smallCaps/>
      <w:color w:val="FF9933" w:themeColor="accent1"/>
      <w:spacing w:val="6"/>
    </w:rPr>
  </w:style>
  <w:style w:type="paragraph" w:styleId="BlockText">
    <w:name w:val="Block Text"/>
    <w:basedOn w:val="Normal"/>
    <w:uiPriority w:val="3"/>
    <w:unhideWhenUsed/>
    <w:pPr>
      <w:spacing w:after="180" w:line="312" w:lineRule="auto"/>
      <w:ind w:left="288" w:right="288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596E02"/>
    <w:rPr>
      <w:rFonts w:asciiTheme="majorHAnsi" w:eastAsiaTheme="majorEastAsia" w:hAnsiTheme="majorHAnsi" w:cstheme="majorBidi"/>
      <w:color w:val="00833B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96E02"/>
    <w:rPr>
      <w:rFonts w:asciiTheme="majorHAnsi" w:eastAsiaTheme="majorEastAsia" w:hAnsiTheme="majorHAnsi" w:cstheme="majorBidi"/>
      <w:color w:val="606062" w:themeColor="accent6" w:themeShade="BF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596E02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96E0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6E02"/>
    <w:rPr>
      <w:rFonts w:asciiTheme="majorHAnsi" w:eastAsiaTheme="majorEastAsia" w:hAnsiTheme="majorHAnsi" w:cstheme="majorBidi"/>
      <w:i/>
      <w:iCs/>
      <w:color w:val="AFAC26" w:themeColor="accent5" w:themeShade="BF"/>
      <w:sz w:val="25"/>
      <w:szCs w:val="25"/>
    </w:rPr>
  </w:style>
  <w:style w:type="paragraph" w:customStyle="1" w:styleId="ContactInfo">
    <w:name w:val="Contact Info"/>
    <w:basedOn w:val="Normal"/>
    <w:uiPriority w:val="5"/>
    <w:pPr>
      <w:spacing w:after="0"/>
    </w:pPr>
  </w:style>
  <w:style w:type="paragraph" w:customStyle="1" w:styleId="ContactHeading">
    <w:name w:val="Contact Heading"/>
    <w:basedOn w:val="Normal"/>
    <w:uiPriority w:val="4"/>
    <w:pPr>
      <w:spacing w:before="320" w:line="240" w:lineRule="auto"/>
    </w:pPr>
    <w:rPr>
      <w:rFonts w:asciiTheme="majorHAnsi" w:eastAsiaTheme="majorEastAsia" w:hAnsiTheme="majorHAnsi" w:cstheme="majorBidi"/>
      <w:color w:val="E57200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pPr>
      <w:spacing w:after="0"/>
    </w:pPr>
    <w:rPr>
      <w:rFonts w:asciiTheme="majorHAnsi" w:eastAsiaTheme="majorEastAsia" w:hAnsiTheme="majorHAnsi" w:cstheme="majorBidi"/>
      <w:b/>
      <w:bCs/>
      <w:caps/>
      <w:color w:val="E572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6E02"/>
    <w:rPr>
      <w:rFonts w:asciiTheme="majorHAnsi" w:eastAsiaTheme="majorEastAsia" w:hAnsiTheme="majorHAnsi" w:cstheme="majorBidi"/>
      <w:i/>
      <w:iCs/>
      <w:color w:val="005827" w:themeColor="accent2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96E02"/>
    <w:rPr>
      <w:b w:val="0"/>
      <w:bCs w:val="0"/>
      <w:i/>
      <w:iCs/>
      <w:color w:val="FF993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6E0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FF993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6E02"/>
    <w:rPr>
      <w:rFonts w:asciiTheme="majorHAnsi" w:eastAsiaTheme="majorEastAsia" w:hAnsiTheme="majorHAnsi" w:cstheme="majorBidi"/>
      <w:color w:val="FF9933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96E02"/>
    <w:rPr>
      <w:b/>
      <w:bCs/>
      <w:smallCaps/>
      <w:color w:val="FF9933" w:themeColor="accent1"/>
      <w:spacing w:val="5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pPr>
      <w:spacing w:after="0"/>
    </w:pPr>
    <w:rPr>
      <w:b/>
      <w:noProof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6E02"/>
    <w:rPr>
      <w:rFonts w:asciiTheme="majorHAnsi" w:eastAsiaTheme="majorEastAsia" w:hAnsiTheme="majorHAnsi" w:cstheme="majorBidi"/>
      <w:i/>
      <w:iCs/>
      <w:color w:val="404041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6E02"/>
    <w:rPr>
      <w:rFonts w:asciiTheme="majorHAnsi" w:eastAsiaTheme="majorEastAsia" w:hAnsiTheme="majorHAnsi" w:cstheme="majorBidi"/>
      <w:color w:val="994C0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6E02"/>
    <w:rPr>
      <w:rFonts w:asciiTheme="majorHAnsi" w:eastAsiaTheme="majorEastAsia" w:hAnsiTheme="majorHAnsi" w:cstheme="majorBidi"/>
      <w:color w:val="005827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6E02"/>
    <w:rPr>
      <w:rFonts w:asciiTheme="majorHAnsi" w:eastAsiaTheme="majorEastAsia" w:hAnsiTheme="majorHAnsi" w:cstheme="majorBidi"/>
      <w:color w:val="404041" w:themeColor="accent6" w:themeShade="80"/>
    </w:rPr>
  </w:style>
  <w:style w:type="character" w:styleId="Strong">
    <w:name w:val="Strong"/>
    <w:basedOn w:val="DefaultParagraphFont"/>
    <w:uiPriority w:val="22"/>
    <w:qFormat/>
    <w:rsid w:val="00596E02"/>
    <w:rPr>
      <w:b/>
      <w:bCs/>
    </w:rPr>
  </w:style>
  <w:style w:type="character" w:styleId="Emphasis">
    <w:name w:val="Emphasis"/>
    <w:basedOn w:val="DefaultParagraphFont"/>
    <w:uiPriority w:val="20"/>
    <w:qFormat/>
    <w:rsid w:val="00596E02"/>
    <w:rPr>
      <w:i/>
      <w:iCs/>
    </w:rPr>
  </w:style>
  <w:style w:type="paragraph" w:styleId="NoSpacing">
    <w:name w:val="No Spacing"/>
    <w:uiPriority w:val="1"/>
    <w:qFormat/>
    <w:rsid w:val="00596E02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596E0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596E02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596E0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6E02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60AFA"/>
    <w:rPr>
      <w:color w:val="F59E00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60AFA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3D634A"/>
  </w:style>
  <w:style w:type="character" w:styleId="FollowedHyperlink">
    <w:name w:val="FollowedHyperlink"/>
    <w:basedOn w:val="DefaultParagraphFont"/>
    <w:uiPriority w:val="99"/>
    <w:semiHidden/>
    <w:unhideWhenUsed/>
    <w:rsid w:val="00CE461B"/>
    <w:rPr>
      <w:color w:val="B2B2B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8AD"/>
    <w:rPr>
      <w:b/>
      <w:bCs/>
      <w:sz w:val="20"/>
      <w:szCs w:val="20"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8AD"/>
    <w:rPr>
      <w:b/>
      <w:bCs/>
      <w:color w:val="auto"/>
      <w:kern w:val="0"/>
      <w:sz w:val="20"/>
      <w:szCs w:val="20"/>
      <w:lang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2851E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5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73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2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4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8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94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0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9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98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73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34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1634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618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302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962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564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61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873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8442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60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55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471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1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9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93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7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5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entre404.org.uk/our-services/support-for-families-2-2/" TargetMode="External"/><Relationship Id="rId17" Type="http://schemas.openxmlformats.org/officeDocument/2006/relationships/hyperlink" Target="https://www.enfield.gov.uk/services/children-and-education/youth-and-family-hub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ourvoiceenfield.org.uk/events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urvoiceenfield.org.uk/event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de\AppData\Roaming\Microsoft\Templates\Company%20Newsletter.dotx" TargetMode="External"/></Relationships>
</file>

<file path=word/theme/theme1.xml><?xml version="1.0" encoding="utf-8"?>
<a:theme xmlns:a="http://schemas.openxmlformats.org/drawingml/2006/main" name="Basis">
  <a:themeElements>
    <a:clrScheme name="Custom 6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FF9933"/>
      </a:accent1>
      <a:accent2>
        <a:srgbClr val="00B050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9F1779-000B-4FE2-8601-8690339B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22</TotalTime>
  <Pages>1</Pages>
  <Words>147</Words>
  <Characters>935</Characters>
  <Application>Microsoft Office Word</Application>
  <DocSecurity>0</DocSecurity>
  <Lines>31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Sunday 8th December: 3-5 pm  </vt:lpstr>
      <vt:lpstr>    Russet House School </vt:lpstr>
      <vt:lpstr>    /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Amide</dc:creator>
  <cp:keywords/>
  <dc:description/>
  <cp:lastModifiedBy>Jackie Pummell</cp:lastModifiedBy>
  <cp:revision>20</cp:revision>
  <cp:lastPrinted>2023-11-30T15:01:00Z</cp:lastPrinted>
  <dcterms:created xsi:type="dcterms:W3CDTF">2024-02-14T17:30:00Z</dcterms:created>
  <dcterms:modified xsi:type="dcterms:W3CDTF">2024-02-14T17:51:00Z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  <property fmtid="{D5CDD505-2E9C-101B-9397-08002B2CF9AE}" pid="3" name="GrammarlyDocumentId">
    <vt:lpwstr>f5c32a90a95c44a52083ca409bb8e83bec7182604efed491131f4518958a56ee</vt:lpwstr>
  </property>
</Properties>
</file>